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"/>
        <w:tblW w:w="5003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3685"/>
        <w:gridCol w:w="3411"/>
        <w:gridCol w:w="3682"/>
      </w:tblGrid>
      <w:tr w:rsidR="00CB6656" w:rsidRPr="00EF0810" w14:paraId="0DD96368" w14:textId="77777777" w:rsidTr="00064387">
        <w:trPr>
          <w:jc w:val="center"/>
        </w:trPr>
        <w:tc>
          <w:tcPr>
            <w:tcW w:w="10768" w:type="dxa"/>
            <w:gridSpan w:val="3"/>
            <w:shd w:val="clear" w:color="auto" w:fill="FFFFFF" w:themeFill="background1"/>
          </w:tcPr>
          <w:p w14:paraId="6A7BB3FF" w14:textId="77777777" w:rsidR="00312E65" w:rsidRPr="00312E65" w:rsidRDefault="00312E65" w:rsidP="00312E65">
            <w:pPr>
              <w:pStyle w:val="Ttulo"/>
              <w:rPr>
                <w:color w:val="0F5A8D" w:themeColor="accent1" w:themeShade="BF"/>
                <w:sz w:val="28"/>
                <w:szCs w:val="28"/>
              </w:rPr>
            </w:pPr>
            <w:r w:rsidRPr="00312E65">
              <w:rPr>
                <w:noProof/>
                <w:color w:val="0F5A8D" w:themeColor="accent1" w:themeShade="BF"/>
                <w:sz w:val="28"/>
                <w:szCs w:val="28"/>
                <w:lang w:val="es-CR" w:eastAsia="es-CR"/>
              </w:rPr>
              <w:drawing>
                <wp:anchor distT="0" distB="0" distL="114300" distR="114300" simplePos="0" relativeHeight="251658240" behindDoc="0" locked="0" layoutInCell="1" allowOverlap="1" wp14:anchorId="18F54921" wp14:editId="150333E8">
                  <wp:simplePos x="0" y="0"/>
                  <wp:positionH relativeFrom="margin">
                    <wp:posOffset>4010660</wp:posOffset>
                  </wp:positionH>
                  <wp:positionV relativeFrom="margin">
                    <wp:posOffset>77470</wp:posOffset>
                  </wp:positionV>
                  <wp:extent cx="2647950" cy="686435"/>
                  <wp:effectExtent l="0" t="0" r="0" b="0"/>
                  <wp:wrapSquare wrapText="bothSides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ENCABEZADO-DIRECCION-CIENTIFICO-DOCENTE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950" cy="686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91586">
              <w:rPr>
                <w:color w:val="0F5A8D" w:themeColor="accent1" w:themeShade="BF"/>
                <w:sz w:val="28"/>
                <w:szCs w:val="28"/>
              </w:rPr>
              <w:t>Solicitud de Recertificación</w:t>
            </w:r>
            <w:r w:rsidRPr="00312E65">
              <w:rPr>
                <w:color w:val="0F5A8D" w:themeColor="accent1" w:themeShade="BF"/>
                <w:sz w:val="28"/>
                <w:szCs w:val="28"/>
              </w:rPr>
              <w:t xml:space="preserve">  </w:t>
            </w:r>
          </w:p>
          <w:p w14:paraId="26B521AB" w14:textId="77777777" w:rsidR="00AE7331" w:rsidRPr="00312E65" w:rsidRDefault="00B91586" w:rsidP="00312E65">
            <w:pPr>
              <w:pStyle w:val="Ttulo"/>
              <w:rPr>
                <w:sz w:val="28"/>
                <w:szCs w:val="28"/>
              </w:rPr>
            </w:pPr>
            <w:r>
              <w:rPr>
                <w:color w:val="0F5A8D" w:themeColor="accent1" w:themeShade="BF"/>
                <w:sz w:val="28"/>
                <w:szCs w:val="28"/>
              </w:rPr>
              <w:t>Profesional en Medicina y Cirugía</w:t>
            </w:r>
            <w:r w:rsidR="00312E65" w:rsidRPr="00312E65">
              <w:rPr>
                <w:color w:val="0F5A8D" w:themeColor="accent1" w:themeShade="BF"/>
                <w:sz w:val="28"/>
                <w:szCs w:val="28"/>
              </w:rPr>
              <w:t xml:space="preserve"> </w:t>
            </w:r>
          </w:p>
        </w:tc>
      </w:tr>
      <w:tr w:rsidR="001B5C4C" w:rsidRPr="00EF0810" w14:paraId="64269C8F" w14:textId="77777777" w:rsidTr="000915C5">
        <w:trPr>
          <w:trHeight w:val="377"/>
          <w:jc w:val="center"/>
        </w:trPr>
        <w:tc>
          <w:tcPr>
            <w:tcW w:w="10768" w:type="dxa"/>
            <w:gridSpan w:val="3"/>
            <w:shd w:val="clear" w:color="auto" w:fill="C8E5F9" w:themeFill="accent1" w:themeFillTint="33"/>
          </w:tcPr>
          <w:p w14:paraId="67C74ECA" w14:textId="77777777" w:rsidR="001B5C4C" w:rsidRPr="00C27C49" w:rsidRDefault="00CE7555" w:rsidP="002E395D">
            <w:pPr>
              <w:pStyle w:val="Ttulo2"/>
              <w:numPr>
                <w:ilvl w:val="0"/>
                <w:numId w:val="20"/>
              </w:numPr>
              <w:rPr>
                <w:noProof/>
                <w:color w:val="0F5A8D" w:themeColor="accent1" w:themeShade="BF"/>
                <w:sz w:val="24"/>
                <w:szCs w:val="24"/>
                <w:lang w:val="es-CR" w:eastAsia="es-CR"/>
              </w:rPr>
            </w:pPr>
            <w:r w:rsidRPr="003D10D7">
              <w:rPr>
                <w:color w:val="000000" w:themeColor="text1"/>
              </w:rPr>
              <w:t xml:space="preserve">Este espacio es para </w:t>
            </w:r>
            <w:r w:rsidR="00E1798C">
              <w:rPr>
                <w:color w:val="000000" w:themeColor="text1"/>
              </w:rPr>
              <w:t>u</w:t>
            </w:r>
            <w:r w:rsidR="001B5C4C" w:rsidRPr="003D10D7">
              <w:rPr>
                <w:color w:val="000000" w:themeColor="text1"/>
              </w:rPr>
              <w:t>so exclusivo de la DCD</w:t>
            </w:r>
          </w:p>
        </w:tc>
      </w:tr>
      <w:tr w:rsidR="00B91586" w:rsidRPr="00EF0810" w14:paraId="1858A415" w14:textId="77777777" w:rsidTr="000915C5">
        <w:trPr>
          <w:trHeight w:val="1861"/>
          <w:jc w:val="center"/>
        </w:trPr>
        <w:tc>
          <w:tcPr>
            <w:tcW w:w="10768" w:type="dxa"/>
            <w:gridSpan w:val="3"/>
            <w:shd w:val="clear" w:color="auto" w:fill="FFFFFF" w:themeFill="background1"/>
          </w:tcPr>
          <w:p w14:paraId="3850F97C" w14:textId="77777777" w:rsidR="00B91586" w:rsidRPr="0036011F" w:rsidRDefault="00B91586">
            <w:pPr>
              <w:rPr>
                <w:sz w:val="20"/>
                <w:szCs w:val="20"/>
              </w:rPr>
            </w:pPr>
          </w:p>
          <w:tbl>
            <w:tblPr>
              <w:tblStyle w:val="Tablaconcuadrcula"/>
              <w:tblW w:w="723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74"/>
              <w:gridCol w:w="4662"/>
            </w:tblGrid>
            <w:tr w:rsidR="00B91586" w:rsidRPr="0036011F" w14:paraId="105D9DF5" w14:textId="77777777" w:rsidTr="00B92819">
              <w:trPr>
                <w:trHeight w:val="388"/>
              </w:trPr>
              <w:tc>
                <w:tcPr>
                  <w:tcW w:w="2574" w:type="dxa"/>
                  <w:vAlign w:val="bottom"/>
                </w:tcPr>
                <w:p w14:paraId="157FD43B" w14:textId="77777777" w:rsidR="00B91586" w:rsidRPr="0036011F" w:rsidRDefault="00B91586" w:rsidP="001B5C4C">
                  <w:pPr>
                    <w:pStyle w:val="Ttulo1"/>
                    <w:ind w:right="-252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r w:rsidRPr="0036011F"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>Fecha de ingreso</w:t>
                  </w:r>
                </w:p>
              </w:tc>
              <w:tc>
                <w:tcPr>
                  <w:tcW w:w="4662" w:type="dxa"/>
                  <w:tcBorders>
                    <w:bottom w:val="single" w:sz="4" w:space="0" w:color="auto"/>
                  </w:tcBorders>
                  <w:vAlign w:val="bottom"/>
                </w:tcPr>
                <w:p w14:paraId="63FD882A" w14:textId="77777777" w:rsidR="00B91586" w:rsidRPr="0036011F" w:rsidRDefault="00B91586" w:rsidP="003179EB">
                  <w:pPr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B91586" w:rsidRPr="0036011F" w14:paraId="1BEA02DD" w14:textId="77777777" w:rsidTr="00B92819">
              <w:trPr>
                <w:trHeight w:val="314"/>
              </w:trPr>
              <w:tc>
                <w:tcPr>
                  <w:tcW w:w="2574" w:type="dxa"/>
                  <w:vAlign w:val="bottom"/>
                </w:tcPr>
                <w:p w14:paraId="72818CA7" w14:textId="77777777" w:rsidR="00B91586" w:rsidRPr="0036011F" w:rsidRDefault="00B91586" w:rsidP="001B5C4C">
                  <w:pPr>
                    <w:pStyle w:val="Ttulo1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r w:rsidRPr="0036011F"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>Fecha de pago</w:t>
                  </w:r>
                </w:p>
              </w:tc>
              <w:tc>
                <w:tcPr>
                  <w:tcW w:w="4662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EFDDBE6" w14:textId="77777777" w:rsidR="00B91586" w:rsidRPr="0036011F" w:rsidRDefault="00B91586" w:rsidP="003179EB">
                  <w:pPr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14:paraId="7B7C98F2" w14:textId="77777777" w:rsidR="00B91586" w:rsidRPr="0036011F" w:rsidRDefault="00B91586" w:rsidP="009020B2">
            <w:pPr>
              <w:pStyle w:val="Normalgrande"/>
              <w:spacing w:before="0" w:after="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60472BF" w14:textId="77777777" w:rsidR="00B91586" w:rsidRPr="0036011F" w:rsidRDefault="00B91586" w:rsidP="009020B2">
            <w:pPr>
              <w:pStyle w:val="Normalgrande"/>
              <w:spacing w:before="0" w:after="0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36011F">
              <w:rPr>
                <w:rFonts w:cstheme="minorHAnsi"/>
                <w:b/>
                <w:color w:val="000000" w:themeColor="text1"/>
                <w:sz w:val="20"/>
                <w:szCs w:val="20"/>
              </w:rPr>
              <w:t>Resultado de evaluación</w:t>
            </w:r>
          </w:p>
          <w:p w14:paraId="23B30CE3" w14:textId="77777777" w:rsidR="00370F0F" w:rsidRPr="0036011F" w:rsidRDefault="00370F0F" w:rsidP="009020B2">
            <w:pPr>
              <w:pStyle w:val="Normalgrande"/>
              <w:spacing w:before="0" w:after="0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  <w:tbl>
            <w:tblPr>
              <w:tblStyle w:val="Tablaconcuadrcula"/>
              <w:tblW w:w="0" w:type="auto"/>
              <w:tblInd w:w="1293" w:type="dxa"/>
              <w:shd w:val="clear" w:color="auto" w:fill="C8E5F9" w:themeFill="accent1" w:themeFillTint="33"/>
              <w:tblLayout w:type="fixed"/>
              <w:tblLook w:val="04A0" w:firstRow="1" w:lastRow="0" w:firstColumn="1" w:lastColumn="0" w:noHBand="0" w:noVBand="1"/>
            </w:tblPr>
            <w:tblGrid>
              <w:gridCol w:w="4111"/>
              <w:gridCol w:w="3969"/>
            </w:tblGrid>
            <w:tr w:rsidR="002F0DC5" w:rsidRPr="0036011F" w14:paraId="6303965C" w14:textId="77777777" w:rsidTr="00E1798C">
              <w:tc>
                <w:tcPr>
                  <w:tcW w:w="4111" w:type="dxa"/>
                  <w:shd w:val="clear" w:color="auto" w:fill="C8E5F9" w:themeFill="accent1" w:themeFillTint="33"/>
                  <w:vAlign w:val="center"/>
                </w:tcPr>
                <w:p w14:paraId="270231EA" w14:textId="77777777" w:rsidR="002F0DC5" w:rsidRPr="0036011F" w:rsidRDefault="002F0DC5" w:rsidP="00E1798C">
                  <w:pPr>
                    <w:pStyle w:val="Normalgrande"/>
                    <w:spacing w:before="0" w:after="0" w:line="360" w:lineRule="auto"/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</w:pPr>
                  <w:r w:rsidRPr="0036011F"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  <w:t>Periodo de recertificación</w:t>
                  </w:r>
                </w:p>
              </w:tc>
              <w:tc>
                <w:tcPr>
                  <w:tcW w:w="3969" w:type="dxa"/>
                  <w:shd w:val="clear" w:color="auto" w:fill="C8E5F9" w:themeFill="accent1" w:themeFillTint="33"/>
                  <w:vAlign w:val="center"/>
                </w:tcPr>
                <w:p w14:paraId="1A41A27F" w14:textId="77777777" w:rsidR="002F0DC5" w:rsidRPr="0036011F" w:rsidRDefault="002F0DC5" w:rsidP="00E1798C">
                  <w:pPr>
                    <w:pStyle w:val="Normalgrande"/>
                    <w:spacing w:before="0" w:after="0" w:line="360" w:lineRule="auto"/>
                    <w:rPr>
                      <w:rFonts w:cstheme="minorHAnsi"/>
                      <w:b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370F0F" w:rsidRPr="0036011F" w14:paraId="5F83F1B1" w14:textId="77777777" w:rsidTr="00E1798C">
              <w:tc>
                <w:tcPr>
                  <w:tcW w:w="4111" w:type="dxa"/>
                  <w:shd w:val="clear" w:color="auto" w:fill="C8E5F9" w:themeFill="accent1" w:themeFillTint="33"/>
                  <w:vAlign w:val="center"/>
                </w:tcPr>
                <w:p w14:paraId="1BAC386B" w14:textId="77777777" w:rsidR="00370F0F" w:rsidRPr="0036011F" w:rsidRDefault="00370F0F" w:rsidP="00E1798C">
                  <w:pPr>
                    <w:pStyle w:val="Normalgrande"/>
                    <w:spacing w:before="0" w:after="0" w:line="360" w:lineRule="auto"/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</w:pPr>
                  <w:r w:rsidRPr="0036011F"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  <w:t>Créditos totales</w:t>
                  </w:r>
                </w:p>
              </w:tc>
              <w:tc>
                <w:tcPr>
                  <w:tcW w:w="3969" w:type="dxa"/>
                  <w:shd w:val="clear" w:color="auto" w:fill="C8E5F9" w:themeFill="accent1" w:themeFillTint="33"/>
                  <w:vAlign w:val="center"/>
                </w:tcPr>
                <w:p w14:paraId="38FD110D" w14:textId="77777777" w:rsidR="00370F0F" w:rsidRPr="0036011F" w:rsidRDefault="00370F0F" w:rsidP="00E1798C">
                  <w:pPr>
                    <w:pStyle w:val="Normalgrande"/>
                    <w:spacing w:before="0" w:after="0" w:line="360" w:lineRule="auto"/>
                    <w:rPr>
                      <w:rFonts w:cstheme="minorHAnsi"/>
                      <w:b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370F0F" w:rsidRPr="0036011F" w14:paraId="661CB61F" w14:textId="77777777" w:rsidTr="00E1798C">
              <w:tc>
                <w:tcPr>
                  <w:tcW w:w="4111" w:type="dxa"/>
                  <w:shd w:val="clear" w:color="auto" w:fill="C8E5F9" w:themeFill="accent1" w:themeFillTint="33"/>
                  <w:vAlign w:val="center"/>
                </w:tcPr>
                <w:p w14:paraId="63DC0890" w14:textId="77777777" w:rsidR="00370F0F" w:rsidRPr="0036011F" w:rsidRDefault="00370F0F" w:rsidP="00E1798C">
                  <w:pPr>
                    <w:pStyle w:val="Normalgrande"/>
                    <w:spacing w:before="0" w:after="0" w:line="360" w:lineRule="auto"/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</w:pPr>
                  <w:r w:rsidRPr="0036011F"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  <w:t>Tiempo efectivo asistencia</w:t>
                  </w:r>
                </w:p>
              </w:tc>
              <w:tc>
                <w:tcPr>
                  <w:tcW w:w="3969" w:type="dxa"/>
                  <w:shd w:val="clear" w:color="auto" w:fill="C8E5F9" w:themeFill="accent1" w:themeFillTint="33"/>
                  <w:vAlign w:val="center"/>
                </w:tcPr>
                <w:p w14:paraId="0B41606C" w14:textId="77777777" w:rsidR="00370F0F" w:rsidRPr="0036011F" w:rsidRDefault="00370F0F" w:rsidP="00E1798C">
                  <w:pPr>
                    <w:pStyle w:val="Normalgrande"/>
                    <w:spacing w:before="0" w:after="0" w:line="360" w:lineRule="auto"/>
                    <w:rPr>
                      <w:rFonts w:cstheme="minorHAnsi"/>
                      <w:b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370F0F" w:rsidRPr="0036011F" w14:paraId="26C8972B" w14:textId="77777777" w:rsidTr="00E1798C">
              <w:tc>
                <w:tcPr>
                  <w:tcW w:w="4111" w:type="dxa"/>
                  <w:shd w:val="clear" w:color="auto" w:fill="C8E5F9" w:themeFill="accent1" w:themeFillTint="33"/>
                  <w:vAlign w:val="center"/>
                </w:tcPr>
                <w:p w14:paraId="7683A783" w14:textId="77777777" w:rsidR="00370F0F" w:rsidRPr="0036011F" w:rsidRDefault="009F5B33" w:rsidP="00E1798C">
                  <w:pPr>
                    <w:pStyle w:val="Normalgrande"/>
                    <w:spacing w:before="0" w:after="0" w:line="360" w:lineRule="auto"/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</w:pPr>
                  <w:r w:rsidRPr="0036011F"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  <w:t>Tiempo efectivo participación</w:t>
                  </w:r>
                </w:p>
              </w:tc>
              <w:tc>
                <w:tcPr>
                  <w:tcW w:w="3969" w:type="dxa"/>
                  <w:shd w:val="clear" w:color="auto" w:fill="C8E5F9" w:themeFill="accent1" w:themeFillTint="33"/>
                  <w:vAlign w:val="center"/>
                </w:tcPr>
                <w:p w14:paraId="33BE4E24" w14:textId="77777777" w:rsidR="00370F0F" w:rsidRPr="0036011F" w:rsidRDefault="00370F0F" w:rsidP="00E1798C">
                  <w:pPr>
                    <w:pStyle w:val="Normalgrande"/>
                    <w:spacing w:before="0" w:after="0" w:line="360" w:lineRule="auto"/>
                    <w:rPr>
                      <w:rFonts w:cstheme="minorHAnsi"/>
                      <w:b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370F0F" w:rsidRPr="0036011F" w14:paraId="71122258" w14:textId="77777777" w:rsidTr="00E1798C">
              <w:tc>
                <w:tcPr>
                  <w:tcW w:w="4111" w:type="dxa"/>
                  <w:shd w:val="clear" w:color="auto" w:fill="C8E5F9" w:themeFill="accent1" w:themeFillTint="33"/>
                  <w:vAlign w:val="center"/>
                </w:tcPr>
                <w:p w14:paraId="785C0929" w14:textId="77777777" w:rsidR="00370F0F" w:rsidRPr="0036011F" w:rsidRDefault="009F5B33" w:rsidP="00E1798C">
                  <w:pPr>
                    <w:pStyle w:val="Normalgrande"/>
                    <w:spacing w:before="0" w:after="0" w:line="360" w:lineRule="auto"/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</w:pPr>
                  <w:r w:rsidRPr="0036011F"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  <w:t>Tiempo efectivo aprovechamiento</w:t>
                  </w:r>
                </w:p>
              </w:tc>
              <w:tc>
                <w:tcPr>
                  <w:tcW w:w="3969" w:type="dxa"/>
                  <w:shd w:val="clear" w:color="auto" w:fill="C8E5F9" w:themeFill="accent1" w:themeFillTint="33"/>
                  <w:vAlign w:val="center"/>
                </w:tcPr>
                <w:p w14:paraId="7DD8611A" w14:textId="77777777" w:rsidR="00370F0F" w:rsidRPr="0036011F" w:rsidRDefault="00370F0F" w:rsidP="00E1798C">
                  <w:pPr>
                    <w:pStyle w:val="Normalgrande"/>
                    <w:spacing w:before="0" w:after="0" w:line="360" w:lineRule="auto"/>
                    <w:rPr>
                      <w:rFonts w:cstheme="minorHAnsi"/>
                      <w:b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14:paraId="5FBC8C91" w14:textId="77777777" w:rsidR="00370F0F" w:rsidRPr="0036011F" w:rsidRDefault="00370F0F" w:rsidP="002F0DC5">
            <w:pPr>
              <w:pStyle w:val="Normalgrande"/>
              <w:spacing w:before="0" w:after="0" w:line="276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  <w:p w14:paraId="5F698797" w14:textId="77777777" w:rsidR="009F5B33" w:rsidRPr="0036011F" w:rsidRDefault="009F5B33" w:rsidP="002F0DC5">
            <w:pPr>
              <w:spacing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6011F">
              <w:rPr>
                <w:rFonts w:cstheme="minorHAnsi"/>
                <w:color w:val="000000" w:themeColor="text1"/>
                <w:sz w:val="20"/>
                <w:szCs w:val="20"/>
              </w:rPr>
              <w:t>Conforme a los requisitos establecidos en el Reglamento de Recertificación Médica del Colegio de Médico</w:t>
            </w:r>
            <w:r w:rsidR="002F0DC5" w:rsidRPr="0036011F">
              <w:rPr>
                <w:rFonts w:cstheme="minorHAnsi"/>
                <w:color w:val="000000" w:themeColor="text1"/>
                <w:sz w:val="20"/>
                <w:szCs w:val="20"/>
              </w:rPr>
              <w:t>s y Cirujanos de Costa Rica, la presente solicitud se considera como:</w:t>
            </w:r>
          </w:p>
          <w:p w14:paraId="6E83A1CA" w14:textId="77777777" w:rsidR="002F0DC5" w:rsidRPr="0036011F" w:rsidRDefault="002F0DC5" w:rsidP="002F0DC5">
            <w:pPr>
              <w:spacing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66"/>
              <w:gridCol w:w="5266"/>
            </w:tblGrid>
            <w:tr w:rsidR="002F0DC5" w:rsidRPr="0036011F" w14:paraId="1DB443FD" w14:textId="77777777" w:rsidTr="002F0DC5">
              <w:tc>
                <w:tcPr>
                  <w:tcW w:w="5266" w:type="dxa"/>
                </w:tcPr>
                <w:p w14:paraId="4AE2BED7" w14:textId="77777777" w:rsidR="002F0DC5" w:rsidRPr="0036011F" w:rsidRDefault="002F0DC5" w:rsidP="002F0DC5">
                  <w:pPr>
                    <w:pStyle w:val="Prrafodelista"/>
                    <w:numPr>
                      <w:ilvl w:val="0"/>
                      <w:numId w:val="24"/>
                    </w:numPr>
                    <w:spacing w:line="276" w:lineRule="auto"/>
                    <w:jc w:val="center"/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</w:pPr>
                  <w:r w:rsidRPr="0036011F"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  <w:t>Aprobada</w:t>
                  </w:r>
                </w:p>
              </w:tc>
              <w:tc>
                <w:tcPr>
                  <w:tcW w:w="5266" w:type="dxa"/>
                </w:tcPr>
                <w:p w14:paraId="77C00CB4" w14:textId="77777777" w:rsidR="002F0DC5" w:rsidRPr="0036011F" w:rsidRDefault="002F0DC5" w:rsidP="002F0DC5">
                  <w:pPr>
                    <w:pStyle w:val="Prrafodelista"/>
                    <w:numPr>
                      <w:ilvl w:val="0"/>
                      <w:numId w:val="24"/>
                    </w:numPr>
                    <w:spacing w:line="276" w:lineRule="auto"/>
                    <w:jc w:val="center"/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</w:pPr>
                  <w:r w:rsidRPr="0036011F"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  <w:t>No aprobada</w:t>
                  </w:r>
                </w:p>
              </w:tc>
            </w:tr>
          </w:tbl>
          <w:p w14:paraId="27A0F849" w14:textId="77777777" w:rsidR="002F0DC5" w:rsidRPr="0036011F" w:rsidRDefault="002F0DC5" w:rsidP="002F0DC5">
            <w:pPr>
              <w:spacing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561C4E9" w14:textId="77777777" w:rsidR="00B91586" w:rsidRPr="0036011F" w:rsidRDefault="009F5B33" w:rsidP="009F5B33">
            <w:pPr>
              <w:spacing w:line="48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6011F">
              <w:rPr>
                <w:rFonts w:cstheme="minorHAnsi"/>
                <w:color w:val="000000" w:themeColor="text1"/>
                <w:sz w:val="20"/>
                <w:szCs w:val="20"/>
              </w:rPr>
              <w:t>Nombre del evaluador       ______________________________________</w:t>
            </w:r>
          </w:p>
          <w:p w14:paraId="72CC07EA" w14:textId="77777777" w:rsidR="00B91586" w:rsidRPr="0036011F" w:rsidRDefault="009F5B33" w:rsidP="009F5B33">
            <w:pPr>
              <w:spacing w:line="48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6011F">
              <w:rPr>
                <w:rFonts w:cstheme="minorHAnsi"/>
                <w:color w:val="000000" w:themeColor="text1"/>
                <w:sz w:val="20"/>
                <w:szCs w:val="20"/>
              </w:rPr>
              <w:t>Firma del evaluador           ______________________________________</w:t>
            </w:r>
          </w:p>
        </w:tc>
      </w:tr>
      <w:tr w:rsidR="00C27C49" w:rsidRPr="00EF0810" w14:paraId="2CC15DF2" w14:textId="77777777" w:rsidTr="000915C5">
        <w:trPr>
          <w:trHeight w:val="415"/>
          <w:jc w:val="center"/>
        </w:trPr>
        <w:tc>
          <w:tcPr>
            <w:tcW w:w="10768" w:type="dxa"/>
            <w:gridSpan w:val="3"/>
            <w:tcBorders>
              <w:bottom w:val="single" w:sz="4" w:space="0" w:color="auto"/>
            </w:tcBorders>
            <w:shd w:val="clear" w:color="auto" w:fill="C8E5F9" w:themeFill="accent1" w:themeFillTint="33"/>
            <w:vAlign w:val="center"/>
          </w:tcPr>
          <w:p w14:paraId="1B9B67B6" w14:textId="77777777" w:rsidR="00C27C49" w:rsidRPr="0036011F" w:rsidRDefault="00E1798C" w:rsidP="002E395D">
            <w:pPr>
              <w:pStyle w:val="Ttulo2"/>
              <w:numPr>
                <w:ilvl w:val="0"/>
                <w:numId w:val="20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Datos g</w:t>
            </w:r>
            <w:r w:rsidR="00C27C49" w:rsidRPr="0036011F">
              <w:rPr>
                <w:color w:val="000000" w:themeColor="text1"/>
                <w:sz w:val="20"/>
                <w:szCs w:val="20"/>
              </w:rPr>
              <w:t>ener</w:t>
            </w:r>
            <w:r>
              <w:rPr>
                <w:color w:val="000000" w:themeColor="text1"/>
                <w:sz w:val="20"/>
                <w:szCs w:val="20"/>
              </w:rPr>
              <w:t>ales del s</w:t>
            </w:r>
            <w:r w:rsidR="009F5B33" w:rsidRPr="0036011F">
              <w:rPr>
                <w:color w:val="000000" w:themeColor="text1"/>
                <w:sz w:val="20"/>
                <w:szCs w:val="20"/>
              </w:rPr>
              <w:t>olicitante</w:t>
            </w:r>
          </w:p>
          <w:p w14:paraId="33E67FCB" w14:textId="77777777" w:rsidR="009F5B33" w:rsidRPr="0036011F" w:rsidRDefault="009F5B33" w:rsidP="009F5B33">
            <w:pPr>
              <w:pStyle w:val="Ttulo2"/>
              <w:ind w:left="720"/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</w:pPr>
            <w:r w:rsidRPr="0036011F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>Este espacio debe ser completado por el solicitante</w:t>
            </w:r>
          </w:p>
        </w:tc>
      </w:tr>
      <w:tr w:rsidR="00C27C49" w:rsidRPr="00EF0810" w14:paraId="3BD794C3" w14:textId="77777777" w:rsidTr="00E1798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DE688" w14:textId="77777777" w:rsidR="00C27C49" w:rsidRPr="0036011F" w:rsidRDefault="009F5B33" w:rsidP="00E1798C">
            <w:pPr>
              <w:rPr>
                <w:sz w:val="20"/>
                <w:szCs w:val="20"/>
              </w:rPr>
            </w:pPr>
            <w:r w:rsidRPr="0036011F">
              <w:rPr>
                <w:sz w:val="20"/>
                <w:szCs w:val="20"/>
              </w:rPr>
              <w:t>Nombre completo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1AC2D" w14:textId="77777777" w:rsidR="002E395D" w:rsidRPr="0036011F" w:rsidRDefault="002E395D" w:rsidP="00E1798C">
            <w:pPr>
              <w:rPr>
                <w:sz w:val="20"/>
                <w:szCs w:val="20"/>
              </w:rPr>
            </w:pPr>
          </w:p>
          <w:p w14:paraId="36F6F9BD" w14:textId="77777777" w:rsidR="00C27C49" w:rsidRPr="0036011F" w:rsidRDefault="00C27C49" w:rsidP="00E1798C">
            <w:pPr>
              <w:rPr>
                <w:sz w:val="20"/>
                <w:szCs w:val="20"/>
              </w:rPr>
            </w:pPr>
          </w:p>
        </w:tc>
      </w:tr>
      <w:tr w:rsidR="00C27C49" w:rsidRPr="00EF0810" w14:paraId="468AA378" w14:textId="77777777" w:rsidTr="00E1798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2D328" w14:textId="77777777" w:rsidR="00C27C49" w:rsidRPr="0036011F" w:rsidRDefault="009F5B33" w:rsidP="00E1798C">
            <w:pPr>
              <w:rPr>
                <w:sz w:val="20"/>
                <w:szCs w:val="20"/>
              </w:rPr>
            </w:pPr>
            <w:r w:rsidRPr="0036011F">
              <w:rPr>
                <w:sz w:val="20"/>
                <w:szCs w:val="20"/>
              </w:rPr>
              <w:t>Número de cédula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B88F6" w14:textId="77777777" w:rsidR="00C27C49" w:rsidRPr="0036011F" w:rsidRDefault="00C27C49" w:rsidP="00E1798C">
            <w:pPr>
              <w:rPr>
                <w:sz w:val="20"/>
                <w:szCs w:val="20"/>
              </w:rPr>
            </w:pPr>
          </w:p>
          <w:p w14:paraId="636220A1" w14:textId="77777777" w:rsidR="002E395D" w:rsidRPr="0036011F" w:rsidRDefault="002E395D" w:rsidP="00E1798C">
            <w:pPr>
              <w:rPr>
                <w:sz w:val="20"/>
                <w:szCs w:val="20"/>
              </w:rPr>
            </w:pPr>
          </w:p>
        </w:tc>
      </w:tr>
      <w:tr w:rsidR="009F5B33" w:rsidRPr="00EF0810" w14:paraId="78BABC4A" w14:textId="77777777" w:rsidTr="00E1798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E0A69" w14:textId="77777777" w:rsidR="009F5B33" w:rsidRPr="0036011F" w:rsidRDefault="009F5B33" w:rsidP="00E1798C">
            <w:pPr>
              <w:rPr>
                <w:sz w:val="20"/>
                <w:szCs w:val="20"/>
              </w:rPr>
            </w:pPr>
            <w:r w:rsidRPr="0036011F">
              <w:rPr>
                <w:sz w:val="20"/>
                <w:szCs w:val="20"/>
              </w:rPr>
              <w:t>Código médico</w:t>
            </w:r>
          </w:p>
          <w:p w14:paraId="62D2337C" w14:textId="77777777" w:rsidR="009F5B33" w:rsidRPr="0036011F" w:rsidRDefault="009F5B33" w:rsidP="00E1798C">
            <w:pPr>
              <w:rPr>
                <w:sz w:val="20"/>
                <w:szCs w:val="20"/>
              </w:rPr>
            </w:pP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E17FB" w14:textId="77777777" w:rsidR="009F5B33" w:rsidRPr="0036011F" w:rsidRDefault="009F5B33" w:rsidP="00E1798C">
            <w:pPr>
              <w:rPr>
                <w:sz w:val="20"/>
                <w:szCs w:val="20"/>
              </w:rPr>
            </w:pPr>
          </w:p>
        </w:tc>
      </w:tr>
      <w:tr w:rsidR="0036011F" w:rsidRPr="00EF0810" w14:paraId="2CE636BD" w14:textId="77777777" w:rsidTr="00E1798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6675B" w14:textId="77777777" w:rsidR="0036011F" w:rsidRPr="0036011F" w:rsidRDefault="0036011F" w:rsidP="00E1798C">
            <w:pPr>
              <w:rPr>
                <w:sz w:val="20"/>
                <w:szCs w:val="20"/>
              </w:rPr>
            </w:pPr>
            <w:r w:rsidRPr="0036011F">
              <w:rPr>
                <w:sz w:val="20"/>
                <w:szCs w:val="20"/>
              </w:rPr>
              <w:t>Número telefónico</w:t>
            </w:r>
          </w:p>
          <w:p w14:paraId="7247ED4A" w14:textId="77777777" w:rsidR="0036011F" w:rsidRPr="0036011F" w:rsidRDefault="0036011F" w:rsidP="00E1798C">
            <w:pPr>
              <w:rPr>
                <w:sz w:val="20"/>
                <w:szCs w:val="20"/>
              </w:rPr>
            </w:pP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72AEA" w14:textId="77777777" w:rsidR="0036011F" w:rsidRPr="0036011F" w:rsidRDefault="0036011F" w:rsidP="00E1798C">
            <w:pPr>
              <w:rPr>
                <w:sz w:val="20"/>
                <w:szCs w:val="20"/>
              </w:rPr>
            </w:pPr>
          </w:p>
        </w:tc>
      </w:tr>
      <w:tr w:rsidR="0036011F" w:rsidRPr="00EF0810" w14:paraId="2ED94791" w14:textId="77777777" w:rsidTr="00E1798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EC170" w14:textId="77777777" w:rsidR="0036011F" w:rsidRPr="0036011F" w:rsidRDefault="0036011F" w:rsidP="00E1798C">
            <w:pPr>
              <w:rPr>
                <w:sz w:val="20"/>
                <w:szCs w:val="20"/>
              </w:rPr>
            </w:pPr>
            <w:r w:rsidRPr="0036011F">
              <w:rPr>
                <w:sz w:val="20"/>
                <w:szCs w:val="20"/>
              </w:rPr>
              <w:t>Correo electrónico</w:t>
            </w:r>
          </w:p>
          <w:p w14:paraId="14DF91D3" w14:textId="77777777" w:rsidR="0036011F" w:rsidRPr="0036011F" w:rsidRDefault="0036011F" w:rsidP="00E1798C">
            <w:pPr>
              <w:rPr>
                <w:sz w:val="20"/>
                <w:szCs w:val="20"/>
              </w:rPr>
            </w:pP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E9FE9A" w14:textId="77777777" w:rsidR="0036011F" w:rsidRPr="0036011F" w:rsidRDefault="0036011F" w:rsidP="00E1798C">
            <w:pPr>
              <w:rPr>
                <w:sz w:val="20"/>
                <w:szCs w:val="20"/>
              </w:rPr>
            </w:pPr>
          </w:p>
        </w:tc>
      </w:tr>
      <w:tr w:rsidR="00C83AE3" w:rsidRPr="00EF0810" w14:paraId="4EFB8E36" w14:textId="77777777" w:rsidTr="00E1798C">
        <w:trPr>
          <w:jc w:val="center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B558C" w14:textId="77777777" w:rsidR="00C83AE3" w:rsidRPr="0036011F" w:rsidRDefault="00C83AE3" w:rsidP="00E1798C">
            <w:pPr>
              <w:rPr>
                <w:sz w:val="20"/>
                <w:szCs w:val="20"/>
              </w:rPr>
            </w:pPr>
            <w:r w:rsidRPr="0036011F">
              <w:rPr>
                <w:sz w:val="20"/>
                <w:szCs w:val="20"/>
              </w:rPr>
              <w:t>Tipo de Recertificación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22DCDD3" w14:textId="77777777" w:rsidR="00C83AE3" w:rsidRPr="0036011F" w:rsidRDefault="00C83AE3" w:rsidP="00E1798C">
            <w:pPr>
              <w:pStyle w:val="Prrafodelista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r w:rsidRPr="0036011F">
              <w:rPr>
                <w:sz w:val="20"/>
                <w:szCs w:val="20"/>
              </w:rPr>
              <w:t>Medicina y Cirugía</w:t>
            </w:r>
          </w:p>
        </w:tc>
        <w:tc>
          <w:tcPr>
            <w:tcW w:w="367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3DFC0E" w14:textId="77777777" w:rsidR="00C83AE3" w:rsidRPr="0036011F" w:rsidRDefault="00C83AE3" w:rsidP="00E1798C">
            <w:pPr>
              <w:pStyle w:val="Prrafodelista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r w:rsidRPr="0036011F">
              <w:rPr>
                <w:sz w:val="20"/>
                <w:szCs w:val="20"/>
              </w:rPr>
              <w:t>Especialidad médica</w:t>
            </w:r>
          </w:p>
        </w:tc>
      </w:tr>
      <w:tr w:rsidR="00C83AE3" w:rsidRPr="00EF0810" w14:paraId="579AAAB2" w14:textId="77777777" w:rsidTr="00E1798C">
        <w:trPr>
          <w:jc w:val="center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B8177" w14:textId="77777777" w:rsidR="00C83AE3" w:rsidRPr="0036011F" w:rsidRDefault="00C83AE3" w:rsidP="00E1798C">
            <w:pPr>
              <w:rPr>
                <w:sz w:val="20"/>
                <w:szCs w:val="20"/>
              </w:rPr>
            </w:pPr>
          </w:p>
        </w:tc>
        <w:tc>
          <w:tcPr>
            <w:tcW w:w="34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F26F86" w14:textId="77777777" w:rsidR="00C83AE3" w:rsidRPr="0036011F" w:rsidRDefault="00C83AE3" w:rsidP="00E1798C">
            <w:pPr>
              <w:pStyle w:val="Prrafodelista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r w:rsidRPr="0036011F">
              <w:rPr>
                <w:sz w:val="20"/>
                <w:szCs w:val="20"/>
              </w:rPr>
              <w:t>Subespecialidad médica</w:t>
            </w:r>
          </w:p>
        </w:tc>
        <w:tc>
          <w:tcPr>
            <w:tcW w:w="36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AD317C" w14:textId="77777777" w:rsidR="00C83AE3" w:rsidRPr="0036011F" w:rsidRDefault="0036011F" w:rsidP="00E1798C">
            <w:pPr>
              <w:pStyle w:val="Prrafodelista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r w:rsidRPr="0036011F">
              <w:rPr>
                <w:sz w:val="20"/>
                <w:szCs w:val="20"/>
              </w:rPr>
              <w:t>O</w:t>
            </w:r>
            <w:r w:rsidR="00C83AE3" w:rsidRPr="0036011F">
              <w:rPr>
                <w:sz w:val="20"/>
                <w:szCs w:val="20"/>
              </w:rPr>
              <w:t>tro</w:t>
            </w:r>
          </w:p>
          <w:p w14:paraId="235038AB" w14:textId="77777777" w:rsidR="0036011F" w:rsidRPr="0036011F" w:rsidRDefault="0036011F" w:rsidP="00E1798C">
            <w:pPr>
              <w:pStyle w:val="Prrafodelista"/>
              <w:rPr>
                <w:sz w:val="20"/>
                <w:szCs w:val="20"/>
              </w:rPr>
            </w:pPr>
          </w:p>
        </w:tc>
      </w:tr>
      <w:tr w:rsidR="00C83AE3" w:rsidRPr="00EF0810" w14:paraId="55C95B27" w14:textId="77777777" w:rsidTr="00E1798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35FCE" w14:textId="77777777" w:rsidR="00C83AE3" w:rsidRPr="0036011F" w:rsidRDefault="00C83AE3" w:rsidP="00E1798C">
            <w:pPr>
              <w:rPr>
                <w:sz w:val="20"/>
                <w:szCs w:val="20"/>
              </w:rPr>
            </w:pPr>
            <w:r w:rsidRPr="0036011F">
              <w:rPr>
                <w:sz w:val="20"/>
                <w:szCs w:val="20"/>
              </w:rPr>
              <w:t>Nombre de la especialidad, subespecialidad u otros a recertificar</w:t>
            </w:r>
          </w:p>
        </w:tc>
        <w:tc>
          <w:tcPr>
            <w:tcW w:w="70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CF4651" w14:textId="77777777" w:rsidR="00C83AE3" w:rsidRPr="0036011F" w:rsidRDefault="00C83AE3" w:rsidP="00E1798C">
            <w:pPr>
              <w:pStyle w:val="Prrafodelista"/>
              <w:rPr>
                <w:sz w:val="20"/>
                <w:szCs w:val="20"/>
              </w:rPr>
            </w:pPr>
          </w:p>
        </w:tc>
      </w:tr>
      <w:tr w:rsidR="009C619C" w:rsidRPr="00EF0810" w14:paraId="0D585CE2" w14:textId="77777777" w:rsidTr="00E1798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ADD2F" w14:textId="77777777" w:rsidR="009C619C" w:rsidRPr="0036011F" w:rsidRDefault="003F420B" w:rsidP="00E1798C">
            <w:pPr>
              <w:rPr>
                <w:sz w:val="20"/>
                <w:szCs w:val="20"/>
              </w:rPr>
            </w:pPr>
            <w:r w:rsidRPr="0036011F">
              <w:rPr>
                <w:sz w:val="20"/>
                <w:szCs w:val="20"/>
              </w:rPr>
              <w:t>Periodo de revisión</w:t>
            </w:r>
          </w:p>
          <w:p w14:paraId="23C40AC6" w14:textId="77777777" w:rsidR="003F420B" w:rsidRPr="000915C5" w:rsidRDefault="003F420B" w:rsidP="00E1798C">
            <w:pPr>
              <w:rPr>
                <w:sz w:val="16"/>
                <w:szCs w:val="16"/>
              </w:rPr>
            </w:pPr>
            <w:r w:rsidRPr="000915C5">
              <w:rPr>
                <w:sz w:val="16"/>
                <w:szCs w:val="16"/>
              </w:rPr>
              <w:t>(Anote los años que se someten a evaluación)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E1856" w14:textId="77777777" w:rsidR="009C619C" w:rsidRPr="0036011F" w:rsidRDefault="009C619C" w:rsidP="00E1798C">
            <w:pPr>
              <w:rPr>
                <w:sz w:val="20"/>
                <w:szCs w:val="20"/>
              </w:rPr>
            </w:pPr>
          </w:p>
        </w:tc>
      </w:tr>
    </w:tbl>
    <w:p w14:paraId="11F00213" w14:textId="77777777" w:rsidR="002E395D" w:rsidRDefault="002E395D" w:rsidP="008424EB"/>
    <w:p w14:paraId="3F8C60AE" w14:textId="77777777" w:rsidR="003C602C" w:rsidRPr="0036011F" w:rsidRDefault="002E395D" w:rsidP="008424EB">
      <w:pPr>
        <w:rPr>
          <w:sz w:val="16"/>
          <w:szCs w:val="16"/>
        </w:rPr>
      </w:pPr>
      <w:r w:rsidRPr="0036011F">
        <w:rPr>
          <w:sz w:val="16"/>
          <w:szCs w:val="16"/>
        </w:rPr>
        <w:t>*El punto 1 del presente formulario es para uso específico de la Dirección Científico Docente</w:t>
      </w:r>
      <w:r w:rsidR="00950605" w:rsidRPr="0036011F">
        <w:rPr>
          <w:sz w:val="16"/>
          <w:szCs w:val="16"/>
        </w:rPr>
        <w:t xml:space="preserve">, </w:t>
      </w:r>
    </w:p>
    <w:p w14:paraId="0765BB85" w14:textId="77777777" w:rsidR="003F420B" w:rsidRPr="0036011F" w:rsidRDefault="003F420B" w:rsidP="008424EB">
      <w:pPr>
        <w:rPr>
          <w:sz w:val="16"/>
          <w:szCs w:val="16"/>
        </w:rPr>
      </w:pPr>
      <w:r w:rsidRPr="0036011F">
        <w:rPr>
          <w:sz w:val="16"/>
          <w:szCs w:val="16"/>
        </w:rPr>
        <w:t>*Para los cursos que no fueron avalados previamente por la Dirección Científico Docente, se debe presentar adicionalmente los programas del curso,</w:t>
      </w:r>
      <w:r w:rsidR="002B2194" w:rsidRPr="0036011F">
        <w:rPr>
          <w:sz w:val="16"/>
          <w:szCs w:val="16"/>
        </w:rPr>
        <w:t xml:space="preserve"> materiales del curso que contengan el</w:t>
      </w:r>
      <w:r w:rsidRPr="0036011F">
        <w:rPr>
          <w:sz w:val="16"/>
          <w:szCs w:val="16"/>
        </w:rPr>
        <w:t xml:space="preserve"> curriculum</w:t>
      </w:r>
      <w:r w:rsidR="002B2194" w:rsidRPr="0036011F">
        <w:rPr>
          <w:sz w:val="16"/>
          <w:szCs w:val="16"/>
        </w:rPr>
        <w:t xml:space="preserve"> general</w:t>
      </w:r>
      <w:r w:rsidRPr="0036011F">
        <w:rPr>
          <w:sz w:val="16"/>
          <w:szCs w:val="16"/>
        </w:rPr>
        <w:t xml:space="preserve"> de los expositores y </w:t>
      </w:r>
      <w:r w:rsidR="002B2194" w:rsidRPr="0036011F">
        <w:rPr>
          <w:sz w:val="16"/>
          <w:szCs w:val="16"/>
        </w:rPr>
        <w:t>el certificado otorgado.</w:t>
      </w:r>
    </w:p>
    <w:tbl>
      <w:tblPr>
        <w:tblStyle w:val="Tablaconcuadrcula"/>
        <w:tblW w:w="500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10776"/>
      </w:tblGrid>
      <w:tr w:rsidR="00E04C53" w:rsidRPr="00EF0810" w14:paraId="1D521569" w14:textId="77777777" w:rsidTr="00203D5D">
        <w:trPr>
          <w:jc w:val="center"/>
        </w:trPr>
        <w:tc>
          <w:tcPr>
            <w:tcW w:w="10776" w:type="dxa"/>
            <w:shd w:val="clear" w:color="auto" w:fill="FFFFFF" w:themeFill="background1"/>
          </w:tcPr>
          <w:p w14:paraId="64D79BA8" w14:textId="77777777" w:rsidR="00E04C53" w:rsidRPr="00312E65" w:rsidRDefault="00E04C53" w:rsidP="00B510D6">
            <w:pPr>
              <w:pStyle w:val="Ttulo"/>
              <w:rPr>
                <w:color w:val="0F5A8D" w:themeColor="accent1" w:themeShade="BF"/>
                <w:sz w:val="28"/>
                <w:szCs w:val="28"/>
              </w:rPr>
            </w:pPr>
            <w:r w:rsidRPr="00312E65">
              <w:rPr>
                <w:noProof/>
                <w:color w:val="0F5A8D" w:themeColor="accent1" w:themeShade="BF"/>
                <w:sz w:val="28"/>
                <w:szCs w:val="28"/>
                <w:lang w:val="es-CR" w:eastAsia="es-CR"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36EB189C" wp14:editId="741BDD87">
                  <wp:simplePos x="0" y="0"/>
                  <wp:positionH relativeFrom="margin">
                    <wp:posOffset>4010660</wp:posOffset>
                  </wp:positionH>
                  <wp:positionV relativeFrom="margin">
                    <wp:posOffset>77470</wp:posOffset>
                  </wp:positionV>
                  <wp:extent cx="2647950" cy="686435"/>
                  <wp:effectExtent l="0" t="0" r="0" b="0"/>
                  <wp:wrapSquare wrapText="bothSides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ENCABEZADO-DIRECCION-CIENTIFICO-DOCENTE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950" cy="686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1798C">
              <w:rPr>
                <w:color w:val="0F5A8D" w:themeColor="accent1" w:themeShade="BF"/>
                <w:sz w:val="28"/>
                <w:szCs w:val="28"/>
              </w:rPr>
              <w:t>Solicitud de a</w:t>
            </w:r>
            <w:r w:rsidRPr="00312E65">
              <w:rPr>
                <w:color w:val="0F5A8D" w:themeColor="accent1" w:themeShade="BF"/>
                <w:sz w:val="28"/>
                <w:szCs w:val="28"/>
              </w:rPr>
              <w:t xml:space="preserve">creditación  </w:t>
            </w:r>
          </w:p>
          <w:p w14:paraId="3E7B5AAB" w14:textId="77777777" w:rsidR="00E04C53" w:rsidRPr="00E1798C" w:rsidRDefault="00E1798C" w:rsidP="00E1798C">
            <w:pPr>
              <w:pStyle w:val="Ttulo"/>
              <w:rPr>
                <w:color w:val="0F5A8D" w:themeColor="accent1" w:themeShade="BF"/>
                <w:sz w:val="28"/>
                <w:szCs w:val="28"/>
              </w:rPr>
            </w:pPr>
            <w:r>
              <w:rPr>
                <w:color w:val="0F5A8D" w:themeColor="accent1" w:themeShade="BF"/>
                <w:sz w:val="28"/>
                <w:szCs w:val="28"/>
              </w:rPr>
              <w:t>a</w:t>
            </w:r>
            <w:r w:rsidR="00E04C53" w:rsidRPr="00312E65">
              <w:rPr>
                <w:color w:val="0F5A8D" w:themeColor="accent1" w:themeShade="BF"/>
                <w:sz w:val="28"/>
                <w:szCs w:val="28"/>
              </w:rPr>
              <w:t>ctivida</w:t>
            </w:r>
            <w:r>
              <w:rPr>
                <w:color w:val="0F5A8D" w:themeColor="accent1" w:themeShade="BF"/>
                <w:sz w:val="28"/>
                <w:szCs w:val="28"/>
              </w:rPr>
              <w:t>d educación médica c</w:t>
            </w:r>
            <w:r w:rsidR="00E04C53" w:rsidRPr="00312E65">
              <w:rPr>
                <w:color w:val="0F5A8D" w:themeColor="accent1" w:themeShade="BF"/>
                <w:sz w:val="28"/>
                <w:szCs w:val="28"/>
              </w:rPr>
              <w:t>ontinua</w:t>
            </w:r>
          </w:p>
        </w:tc>
      </w:tr>
      <w:tr w:rsidR="00E04C53" w:rsidRPr="00EF0810" w14:paraId="7E27FA5E" w14:textId="77777777" w:rsidTr="00E1798C">
        <w:trPr>
          <w:trHeight w:val="377"/>
          <w:jc w:val="center"/>
        </w:trPr>
        <w:tc>
          <w:tcPr>
            <w:tcW w:w="10776" w:type="dxa"/>
            <w:shd w:val="clear" w:color="auto" w:fill="C8E5F9" w:themeFill="accent1" w:themeFillTint="33"/>
            <w:vAlign w:val="center"/>
          </w:tcPr>
          <w:p w14:paraId="710C14F7" w14:textId="77777777" w:rsidR="00E04C53" w:rsidRPr="0036011F" w:rsidRDefault="0036011F" w:rsidP="00E1798C">
            <w:pPr>
              <w:pStyle w:val="Ttulo2"/>
              <w:numPr>
                <w:ilvl w:val="0"/>
                <w:numId w:val="20"/>
              </w:numPr>
              <w:rPr>
                <w:noProof/>
                <w:color w:val="000000" w:themeColor="text1"/>
                <w:sz w:val="24"/>
                <w:szCs w:val="24"/>
                <w:lang w:val="es-CR" w:eastAsia="es-CR"/>
              </w:rPr>
            </w:pPr>
            <w:r>
              <w:rPr>
                <w:color w:val="000000" w:themeColor="text1"/>
              </w:rPr>
              <w:t>Detalle de los cursos presentados</w:t>
            </w:r>
          </w:p>
          <w:p w14:paraId="778D2DEE" w14:textId="77777777" w:rsidR="0036011F" w:rsidRPr="0036011F" w:rsidRDefault="0036011F" w:rsidP="00E1798C">
            <w:pPr>
              <w:pStyle w:val="Ttulo2"/>
              <w:ind w:left="720"/>
              <w:rPr>
                <w:rFonts w:asciiTheme="minorHAnsi" w:hAnsiTheme="minorHAnsi" w:cstheme="minorHAnsi"/>
                <w:b w:val="0"/>
                <w:noProof/>
                <w:color w:val="000000" w:themeColor="text1"/>
                <w:sz w:val="18"/>
                <w:szCs w:val="18"/>
                <w:lang w:val="es-CR" w:eastAsia="es-CR"/>
              </w:rPr>
            </w:pPr>
          </w:p>
        </w:tc>
      </w:tr>
      <w:tr w:rsidR="00E04C53" w:rsidRPr="00EF0810" w14:paraId="12BF4AF2" w14:textId="77777777" w:rsidTr="00203D5D">
        <w:trPr>
          <w:trHeight w:val="113"/>
          <w:jc w:val="center"/>
        </w:trPr>
        <w:tc>
          <w:tcPr>
            <w:tcW w:w="10776" w:type="dxa"/>
            <w:vAlign w:val="center"/>
          </w:tcPr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963"/>
              <w:gridCol w:w="1134"/>
              <w:gridCol w:w="850"/>
              <w:gridCol w:w="851"/>
              <w:gridCol w:w="732"/>
            </w:tblGrid>
            <w:tr w:rsidR="000915C5" w:rsidRPr="00203D5D" w14:paraId="62428E89" w14:textId="77777777" w:rsidTr="00E1798C">
              <w:tc>
                <w:tcPr>
                  <w:tcW w:w="10530" w:type="dxa"/>
                  <w:gridSpan w:val="5"/>
                  <w:shd w:val="clear" w:color="auto" w:fill="E8E8E8" w:themeFill="background2"/>
                  <w:vAlign w:val="center"/>
                </w:tcPr>
                <w:p w14:paraId="5EBCF28A" w14:textId="77777777" w:rsidR="000915C5" w:rsidRPr="00203D5D" w:rsidRDefault="000915C5" w:rsidP="00E1798C">
                  <w:pPr>
                    <w:rPr>
                      <w:b/>
                      <w:sz w:val="20"/>
                      <w:szCs w:val="20"/>
                    </w:rPr>
                  </w:pPr>
                  <w:r w:rsidRPr="00203D5D">
                    <w:rPr>
                      <w:b/>
                      <w:sz w:val="20"/>
                      <w:szCs w:val="20"/>
                    </w:rPr>
                    <w:t xml:space="preserve">Periodo: </w:t>
                  </w:r>
                </w:p>
                <w:p w14:paraId="11B184DB" w14:textId="77777777" w:rsidR="000915C5" w:rsidRPr="00203D5D" w:rsidRDefault="000915C5" w:rsidP="00E1798C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36011F" w:rsidRPr="00203D5D" w14:paraId="50989675" w14:textId="77777777" w:rsidTr="00E1798C">
              <w:tc>
                <w:tcPr>
                  <w:tcW w:w="6963" w:type="dxa"/>
                </w:tcPr>
                <w:p w14:paraId="2E631AD4" w14:textId="77777777" w:rsidR="0036011F" w:rsidRPr="00203D5D" w:rsidRDefault="0036011F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  <w:r w:rsidRPr="00203D5D">
                    <w:rPr>
                      <w:b/>
                      <w:sz w:val="20"/>
                      <w:szCs w:val="20"/>
                    </w:rPr>
                    <w:t>Nombre del curso</w:t>
                  </w:r>
                </w:p>
              </w:tc>
              <w:tc>
                <w:tcPr>
                  <w:tcW w:w="1134" w:type="dxa"/>
                  <w:vAlign w:val="center"/>
                </w:tcPr>
                <w:p w14:paraId="2B08F090" w14:textId="77777777" w:rsidR="0036011F" w:rsidRPr="00203D5D" w:rsidRDefault="000915C5" w:rsidP="00E1798C">
                  <w:pPr>
                    <w:spacing w:line="36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203D5D">
                    <w:rPr>
                      <w:b/>
                      <w:sz w:val="20"/>
                      <w:szCs w:val="20"/>
                    </w:rPr>
                    <w:t>Créditos</w:t>
                  </w:r>
                </w:p>
              </w:tc>
              <w:tc>
                <w:tcPr>
                  <w:tcW w:w="850" w:type="dxa"/>
                  <w:vAlign w:val="center"/>
                </w:tcPr>
                <w:p w14:paraId="11018AF9" w14:textId="77777777" w:rsidR="0036011F" w:rsidRPr="00203D5D" w:rsidRDefault="000915C5" w:rsidP="00E1798C">
                  <w:pPr>
                    <w:spacing w:line="36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203D5D">
                    <w:rPr>
                      <w:b/>
                      <w:sz w:val="20"/>
                      <w:szCs w:val="20"/>
                    </w:rPr>
                    <w:t>HA</w:t>
                  </w:r>
                </w:p>
              </w:tc>
              <w:tc>
                <w:tcPr>
                  <w:tcW w:w="851" w:type="dxa"/>
                  <w:vAlign w:val="center"/>
                </w:tcPr>
                <w:p w14:paraId="033D30F4" w14:textId="77777777" w:rsidR="0036011F" w:rsidRPr="00203D5D" w:rsidRDefault="000915C5" w:rsidP="00E1798C">
                  <w:pPr>
                    <w:spacing w:line="36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203D5D">
                    <w:rPr>
                      <w:b/>
                      <w:sz w:val="20"/>
                      <w:szCs w:val="20"/>
                    </w:rPr>
                    <w:t>HP</w:t>
                  </w:r>
                </w:p>
              </w:tc>
              <w:tc>
                <w:tcPr>
                  <w:tcW w:w="732" w:type="dxa"/>
                  <w:vAlign w:val="center"/>
                </w:tcPr>
                <w:p w14:paraId="5D8BA07C" w14:textId="77777777" w:rsidR="0036011F" w:rsidRPr="00203D5D" w:rsidRDefault="000915C5" w:rsidP="00E1798C">
                  <w:pPr>
                    <w:spacing w:line="36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203D5D">
                    <w:rPr>
                      <w:b/>
                      <w:sz w:val="20"/>
                      <w:szCs w:val="20"/>
                    </w:rPr>
                    <w:t>HAP</w:t>
                  </w:r>
                </w:p>
              </w:tc>
            </w:tr>
            <w:tr w:rsidR="0036011F" w:rsidRPr="00203D5D" w14:paraId="00927872" w14:textId="77777777" w:rsidTr="000915C5">
              <w:tc>
                <w:tcPr>
                  <w:tcW w:w="6963" w:type="dxa"/>
                </w:tcPr>
                <w:p w14:paraId="08D0D615" w14:textId="77777777" w:rsidR="0036011F" w:rsidRPr="00E1798C" w:rsidRDefault="0036011F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4EB1935C" w14:textId="77777777" w:rsidR="0036011F" w:rsidRPr="00E1798C" w:rsidRDefault="0036011F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0D6EFEF3" w14:textId="77777777" w:rsidR="0036011F" w:rsidRPr="00E1798C" w:rsidRDefault="0036011F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14:paraId="76377189" w14:textId="77777777" w:rsidR="0036011F" w:rsidRPr="00E1798C" w:rsidRDefault="0036011F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32" w:type="dxa"/>
                </w:tcPr>
                <w:p w14:paraId="480B9CFD" w14:textId="77777777" w:rsidR="0036011F" w:rsidRPr="00E1798C" w:rsidRDefault="0036011F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36011F" w:rsidRPr="00203D5D" w14:paraId="7A784FFB" w14:textId="77777777" w:rsidTr="000915C5">
              <w:tc>
                <w:tcPr>
                  <w:tcW w:w="6963" w:type="dxa"/>
                </w:tcPr>
                <w:p w14:paraId="0E235B6C" w14:textId="77777777" w:rsidR="0036011F" w:rsidRPr="00E1798C" w:rsidRDefault="0036011F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7D7705F0" w14:textId="77777777" w:rsidR="0036011F" w:rsidRPr="00E1798C" w:rsidRDefault="0036011F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5A2BCD5F" w14:textId="77777777" w:rsidR="0036011F" w:rsidRPr="00E1798C" w:rsidRDefault="0036011F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14:paraId="5D729D70" w14:textId="77777777" w:rsidR="0036011F" w:rsidRPr="00E1798C" w:rsidRDefault="0036011F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32" w:type="dxa"/>
                </w:tcPr>
                <w:p w14:paraId="110EA90F" w14:textId="77777777" w:rsidR="0036011F" w:rsidRPr="00E1798C" w:rsidRDefault="0036011F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36011F" w:rsidRPr="00203D5D" w14:paraId="7FDFAE08" w14:textId="77777777" w:rsidTr="000915C5">
              <w:tc>
                <w:tcPr>
                  <w:tcW w:w="6963" w:type="dxa"/>
                </w:tcPr>
                <w:p w14:paraId="74A13E7A" w14:textId="77777777" w:rsidR="0036011F" w:rsidRPr="00E1798C" w:rsidRDefault="0036011F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68E6B68B" w14:textId="77777777" w:rsidR="0036011F" w:rsidRPr="00E1798C" w:rsidRDefault="0036011F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75F5E5CF" w14:textId="77777777" w:rsidR="0036011F" w:rsidRPr="00E1798C" w:rsidRDefault="0036011F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14:paraId="757E24F1" w14:textId="77777777" w:rsidR="0036011F" w:rsidRPr="00E1798C" w:rsidRDefault="0036011F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32" w:type="dxa"/>
                </w:tcPr>
                <w:p w14:paraId="035C1D60" w14:textId="77777777" w:rsidR="0036011F" w:rsidRPr="00E1798C" w:rsidRDefault="0036011F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36011F" w:rsidRPr="00203D5D" w14:paraId="2509850C" w14:textId="77777777" w:rsidTr="000915C5">
              <w:tc>
                <w:tcPr>
                  <w:tcW w:w="6963" w:type="dxa"/>
                </w:tcPr>
                <w:p w14:paraId="43247805" w14:textId="77777777" w:rsidR="0036011F" w:rsidRPr="00E1798C" w:rsidRDefault="0036011F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691D2F41" w14:textId="77777777" w:rsidR="0036011F" w:rsidRPr="00E1798C" w:rsidRDefault="0036011F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1FAACFD8" w14:textId="77777777" w:rsidR="0036011F" w:rsidRPr="00E1798C" w:rsidRDefault="0036011F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14:paraId="76F45547" w14:textId="77777777" w:rsidR="0036011F" w:rsidRPr="00E1798C" w:rsidRDefault="0036011F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32" w:type="dxa"/>
                </w:tcPr>
                <w:p w14:paraId="16786D65" w14:textId="77777777" w:rsidR="0036011F" w:rsidRPr="00E1798C" w:rsidRDefault="0036011F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36011F" w:rsidRPr="00203D5D" w14:paraId="4EA6BAA4" w14:textId="77777777" w:rsidTr="000915C5">
              <w:tc>
                <w:tcPr>
                  <w:tcW w:w="6963" w:type="dxa"/>
                </w:tcPr>
                <w:p w14:paraId="7941F087" w14:textId="77777777" w:rsidR="0036011F" w:rsidRPr="00E1798C" w:rsidRDefault="0036011F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71B55CB5" w14:textId="77777777" w:rsidR="0036011F" w:rsidRPr="00E1798C" w:rsidRDefault="0036011F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55B27AB9" w14:textId="77777777" w:rsidR="0036011F" w:rsidRPr="00E1798C" w:rsidRDefault="0036011F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14:paraId="3B1AE57F" w14:textId="77777777" w:rsidR="0036011F" w:rsidRPr="00E1798C" w:rsidRDefault="0036011F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32" w:type="dxa"/>
                </w:tcPr>
                <w:p w14:paraId="11E30E42" w14:textId="77777777" w:rsidR="0036011F" w:rsidRPr="00E1798C" w:rsidRDefault="0036011F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0915C5" w:rsidRPr="00203D5D" w14:paraId="75DCA3F5" w14:textId="77777777" w:rsidTr="000915C5">
              <w:tc>
                <w:tcPr>
                  <w:tcW w:w="6963" w:type="dxa"/>
                </w:tcPr>
                <w:p w14:paraId="6D52F60C" w14:textId="77777777" w:rsidR="000915C5" w:rsidRPr="00E1798C" w:rsidRDefault="000915C5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22B62DB6" w14:textId="77777777" w:rsidR="000915C5" w:rsidRPr="00E1798C" w:rsidRDefault="000915C5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420462A1" w14:textId="77777777" w:rsidR="000915C5" w:rsidRPr="00E1798C" w:rsidRDefault="000915C5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14:paraId="3D488737" w14:textId="77777777" w:rsidR="000915C5" w:rsidRPr="00E1798C" w:rsidRDefault="000915C5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32" w:type="dxa"/>
                </w:tcPr>
                <w:p w14:paraId="227822D2" w14:textId="77777777" w:rsidR="000915C5" w:rsidRPr="00E1798C" w:rsidRDefault="000915C5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0915C5" w:rsidRPr="00203D5D" w14:paraId="522AAE27" w14:textId="77777777" w:rsidTr="000915C5">
              <w:tc>
                <w:tcPr>
                  <w:tcW w:w="6963" w:type="dxa"/>
                </w:tcPr>
                <w:p w14:paraId="2C8AEDC2" w14:textId="77777777" w:rsidR="000915C5" w:rsidRPr="00E1798C" w:rsidRDefault="000915C5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68CFF9C6" w14:textId="77777777" w:rsidR="000915C5" w:rsidRPr="00E1798C" w:rsidRDefault="000915C5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0DAE1A04" w14:textId="77777777" w:rsidR="000915C5" w:rsidRPr="00E1798C" w:rsidRDefault="000915C5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14:paraId="6B28D34F" w14:textId="77777777" w:rsidR="000915C5" w:rsidRPr="00E1798C" w:rsidRDefault="000915C5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32" w:type="dxa"/>
                </w:tcPr>
                <w:p w14:paraId="183F5EF5" w14:textId="77777777" w:rsidR="000915C5" w:rsidRPr="00E1798C" w:rsidRDefault="000915C5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0915C5" w:rsidRPr="00203D5D" w14:paraId="3F5F5193" w14:textId="77777777" w:rsidTr="000915C5">
              <w:tc>
                <w:tcPr>
                  <w:tcW w:w="6963" w:type="dxa"/>
                </w:tcPr>
                <w:p w14:paraId="4A67DD24" w14:textId="77777777" w:rsidR="000915C5" w:rsidRPr="00E1798C" w:rsidRDefault="000915C5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0D9B9927" w14:textId="77777777" w:rsidR="000915C5" w:rsidRPr="00E1798C" w:rsidRDefault="000915C5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254F364D" w14:textId="77777777" w:rsidR="000915C5" w:rsidRPr="00E1798C" w:rsidRDefault="000915C5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14:paraId="6AE2E63C" w14:textId="77777777" w:rsidR="000915C5" w:rsidRPr="00E1798C" w:rsidRDefault="000915C5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32" w:type="dxa"/>
                </w:tcPr>
                <w:p w14:paraId="1DA789D4" w14:textId="77777777" w:rsidR="000915C5" w:rsidRPr="00E1798C" w:rsidRDefault="000915C5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0915C5" w:rsidRPr="00203D5D" w14:paraId="724592F1" w14:textId="77777777" w:rsidTr="000915C5">
              <w:tc>
                <w:tcPr>
                  <w:tcW w:w="6963" w:type="dxa"/>
                </w:tcPr>
                <w:p w14:paraId="46C939C9" w14:textId="77777777" w:rsidR="000915C5" w:rsidRPr="00E1798C" w:rsidRDefault="000915C5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30BAB581" w14:textId="77777777" w:rsidR="000915C5" w:rsidRPr="00E1798C" w:rsidRDefault="000915C5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05D1D568" w14:textId="77777777" w:rsidR="000915C5" w:rsidRPr="00E1798C" w:rsidRDefault="000915C5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14:paraId="5DF4AB74" w14:textId="77777777" w:rsidR="000915C5" w:rsidRPr="00E1798C" w:rsidRDefault="000915C5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32" w:type="dxa"/>
                </w:tcPr>
                <w:p w14:paraId="0E627595" w14:textId="77777777" w:rsidR="000915C5" w:rsidRPr="00E1798C" w:rsidRDefault="000915C5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0915C5" w:rsidRPr="00203D5D" w14:paraId="2C9E34E7" w14:textId="77777777" w:rsidTr="000915C5">
              <w:tc>
                <w:tcPr>
                  <w:tcW w:w="6963" w:type="dxa"/>
                </w:tcPr>
                <w:p w14:paraId="72232221" w14:textId="77777777" w:rsidR="000915C5" w:rsidRPr="00E1798C" w:rsidRDefault="000915C5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48E1527C" w14:textId="77777777" w:rsidR="000915C5" w:rsidRPr="00E1798C" w:rsidRDefault="000915C5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07263AB0" w14:textId="77777777" w:rsidR="000915C5" w:rsidRPr="00E1798C" w:rsidRDefault="000915C5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14:paraId="60A62B08" w14:textId="77777777" w:rsidR="000915C5" w:rsidRPr="00E1798C" w:rsidRDefault="000915C5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32" w:type="dxa"/>
                </w:tcPr>
                <w:p w14:paraId="61CDBB7A" w14:textId="77777777" w:rsidR="000915C5" w:rsidRPr="00E1798C" w:rsidRDefault="000915C5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0915C5" w:rsidRPr="00203D5D" w14:paraId="612B0EEC" w14:textId="77777777" w:rsidTr="000915C5">
              <w:tc>
                <w:tcPr>
                  <w:tcW w:w="6963" w:type="dxa"/>
                </w:tcPr>
                <w:p w14:paraId="4C6045E1" w14:textId="77777777" w:rsidR="000915C5" w:rsidRPr="00E1798C" w:rsidRDefault="000915C5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246598EA" w14:textId="77777777" w:rsidR="000915C5" w:rsidRPr="00E1798C" w:rsidRDefault="000915C5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68A80A1E" w14:textId="77777777" w:rsidR="000915C5" w:rsidRPr="00E1798C" w:rsidRDefault="000915C5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14:paraId="11991B2F" w14:textId="77777777" w:rsidR="000915C5" w:rsidRPr="00E1798C" w:rsidRDefault="000915C5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32" w:type="dxa"/>
                </w:tcPr>
                <w:p w14:paraId="39B49E56" w14:textId="77777777" w:rsidR="000915C5" w:rsidRPr="00E1798C" w:rsidRDefault="000915C5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0915C5" w:rsidRPr="00203D5D" w14:paraId="56A59BBF" w14:textId="77777777" w:rsidTr="000915C5">
              <w:tc>
                <w:tcPr>
                  <w:tcW w:w="6963" w:type="dxa"/>
                </w:tcPr>
                <w:p w14:paraId="4BE87117" w14:textId="77777777" w:rsidR="000915C5" w:rsidRPr="00E1798C" w:rsidRDefault="000915C5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2F4754C6" w14:textId="77777777" w:rsidR="000915C5" w:rsidRPr="00E1798C" w:rsidRDefault="000915C5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5E8C0C77" w14:textId="77777777" w:rsidR="000915C5" w:rsidRPr="00E1798C" w:rsidRDefault="000915C5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14:paraId="3DC71795" w14:textId="77777777" w:rsidR="000915C5" w:rsidRPr="00E1798C" w:rsidRDefault="000915C5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32" w:type="dxa"/>
                </w:tcPr>
                <w:p w14:paraId="19E08D9E" w14:textId="77777777" w:rsidR="000915C5" w:rsidRPr="00E1798C" w:rsidRDefault="000915C5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36011F" w:rsidRPr="00203D5D" w14:paraId="256BD2FC" w14:textId="77777777" w:rsidTr="000915C5">
              <w:tc>
                <w:tcPr>
                  <w:tcW w:w="6963" w:type="dxa"/>
                </w:tcPr>
                <w:p w14:paraId="2A54D4D1" w14:textId="77777777" w:rsidR="0036011F" w:rsidRPr="00E1798C" w:rsidRDefault="0036011F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13751505" w14:textId="77777777" w:rsidR="0036011F" w:rsidRPr="00E1798C" w:rsidRDefault="0036011F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0DB4120C" w14:textId="77777777" w:rsidR="0036011F" w:rsidRPr="00E1798C" w:rsidRDefault="0036011F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14:paraId="502516CC" w14:textId="77777777" w:rsidR="0036011F" w:rsidRPr="00E1798C" w:rsidRDefault="0036011F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32" w:type="dxa"/>
                </w:tcPr>
                <w:p w14:paraId="39E8720B" w14:textId="77777777" w:rsidR="0036011F" w:rsidRPr="00E1798C" w:rsidRDefault="0036011F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36011F" w:rsidRPr="00203D5D" w14:paraId="61CFCF08" w14:textId="77777777" w:rsidTr="00454659">
              <w:tc>
                <w:tcPr>
                  <w:tcW w:w="6963" w:type="dxa"/>
                </w:tcPr>
                <w:p w14:paraId="3489CFDC" w14:textId="77777777" w:rsidR="0036011F" w:rsidRPr="00203D5D" w:rsidRDefault="000915C5" w:rsidP="000915C5">
                  <w:pPr>
                    <w:spacing w:line="360" w:lineRule="auto"/>
                    <w:jc w:val="right"/>
                    <w:rPr>
                      <w:b/>
                      <w:sz w:val="20"/>
                      <w:szCs w:val="20"/>
                    </w:rPr>
                  </w:pPr>
                  <w:r w:rsidRPr="00203D5D">
                    <w:rPr>
                      <w:b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34" w:type="dxa"/>
                  <w:shd w:val="clear" w:color="auto" w:fill="D6D6D6" w:themeFill="text2" w:themeFillTint="33"/>
                </w:tcPr>
                <w:p w14:paraId="25F7FB3F" w14:textId="77777777" w:rsidR="0036011F" w:rsidRPr="00203D5D" w:rsidRDefault="0036011F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shd w:val="clear" w:color="auto" w:fill="D6D6D6" w:themeFill="text2" w:themeFillTint="33"/>
                </w:tcPr>
                <w:p w14:paraId="356E6EF0" w14:textId="77777777" w:rsidR="0036011F" w:rsidRPr="00203D5D" w:rsidRDefault="0036011F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shd w:val="clear" w:color="auto" w:fill="D6D6D6" w:themeFill="text2" w:themeFillTint="33"/>
                </w:tcPr>
                <w:p w14:paraId="68A2B8DD" w14:textId="77777777" w:rsidR="0036011F" w:rsidRPr="00203D5D" w:rsidRDefault="0036011F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32" w:type="dxa"/>
                  <w:shd w:val="clear" w:color="auto" w:fill="D6D6D6" w:themeFill="text2" w:themeFillTint="33"/>
                </w:tcPr>
                <w:p w14:paraId="459AE1A8" w14:textId="77777777" w:rsidR="0036011F" w:rsidRPr="00203D5D" w:rsidRDefault="0036011F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7C466069" w14:textId="77777777" w:rsidR="004A7786" w:rsidRPr="004A7786" w:rsidRDefault="004A7786" w:rsidP="004A7786">
            <w:pPr>
              <w:rPr>
                <w:sz w:val="18"/>
                <w:szCs w:val="18"/>
              </w:rPr>
            </w:pPr>
            <w:r w:rsidRPr="004A7786">
              <w:rPr>
                <w:sz w:val="18"/>
                <w:szCs w:val="18"/>
              </w:rPr>
              <w:t>*HA: Horas asistencia    HP: Horas participación    HAP: Horas aprovechamiento</w:t>
            </w:r>
          </w:p>
          <w:p w14:paraId="32ED9BAC" w14:textId="77777777" w:rsidR="00E04C53" w:rsidRPr="00203D5D" w:rsidRDefault="00E04C53" w:rsidP="00B510D6">
            <w:pPr>
              <w:rPr>
                <w:b/>
              </w:rPr>
            </w:pP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963"/>
              <w:gridCol w:w="1134"/>
              <w:gridCol w:w="850"/>
              <w:gridCol w:w="851"/>
              <w:gridCol w:w="732"/>
            </w:tblGrid>
            <w:tr w:rsidR="000915C5" w:rsidRPr="00203D5D" w14:paraId="3F2FD34C" w14:textId="77777777" w:rsidTr="000915C5">
              <w:tc>
                <w:tcPr>
                  <w:tcW w:w="10530" w:type="dxa"/>
                  <w:gridSpan w:val="5"/>
                  <w:shd w:val="clear" w:color="auto" w:fill="E8E8E8" w:themeFill="background2"/>
                </w:tcPr>
                <w:p w14:paraId="6079F551" w14:textId="77777777" w:rsidR="000915C5" w:rsidRPr="00203D5D" w:rsidRDefault="000915C5" w:rsidP="000915C5">
                  <w:pPr>
                    <w:rPr>
                      <w:b/>
                      <w:sz w:val="20"/>
                      <w:szCs w:val="20"/>
                    </w:rPr>
                  </w:pPr>
                  <w:r w:rsidRPr="00203D5D">
                    <w:rPr>
                      <w:b/>
                      <w:sz w:val="20"/>
                      <w:szCs w:val="20"/>
                    </w:rPr>
                    <w:t xml:space="preserve">Periodo: </w:t>
                  </w:r>
                </w:p>
                <w:p w14:paraId="41C50A7A" w14:textId="77777777" w:rsidR="000915C5" w:rsidRPr="00203D5D" w:rsidRDefault="000915C5" w:rsidP="000915C5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0915C5" w:rsidRPr="00203D5D" w14:paraId="5A8B1F73" w14:textId="77777777" w:rsidTr="00E1798C">
              <w:tc>
                <w:tcPr>
                  <w:tcW w:w="6963" w:type="dxa"/>
                </w:tcPr>
                <w:p w14:paraId="28C9D072" w14:textId="77777777" w:rsidR="000915C5" w:rsidRPr="00203D5D" w:rsidRDefault="000915C5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  <w:r w:rsidRPr="00203D5D">
                    <w:rPr>
                      <w:b/>
                      <w:sz w:val="20"/>
                      <w:szCs w:val="20"/>
                    </w:rPr>
                    <w:t>Nombre del curso</w:t>
                  </w:r>
                </w:p>
              </w:tc>
              <w:tc>
                <w:tcPr>
                  <w:tcW w:w="1134" w:type="dxa"/>
                  <w:vAlign w:val="center"/>
                </w:tcPr>
                <w:p w14:paraId="614E63FA" w14:textId="77777777" w:rsidR="000915C5" w:rsidRPr="00203D5D" w:rsidRDefault="000915C5" w:rsidP="00E1798C">
                  <w:pPr>
                    <w:spacing w:line="36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203D5D">
                    <w:rPr>
                      <w:b/>
                      <w:sz w:val="20"/>
                      <w:szCs w:val="20"/>
                    </w:rPr>
                    <w:t>Créditos</w:t>
                  </w:r>
                </w:p>
              </w:tc>
              <w:tc>
                <w:tcPr>
                  <w:tcW w:w="850" w:type="dxa"/>
                  <w:vAlign w:val="center"/>
                </w:tcPr>
                <w:p w14:paraId="175E615D" w14:textId="77777777" w:rsidR="000915C5" w:rsidRPr="00203D5D" w:rsidRDefault="000915C5" w:rsidP="00E1798C">
                  <w:pPr>
                    <w:spacing w:line="36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203D5D">
                    <w:rPr>
                      <w:b/>
                      <w:sz w:val="20"/>
                      <w:szCs w:val="20"/>
                    </w:rPr>
                    <w:t>HA</w:t>
                  </w:r>
                </w:p>
              </w:tc>
              <w:tc>
                <w:tcPr>
                  <w:tcW w:w="851" w:type="dxa"/>
                  <w:vAlign w:val="center"/>
                </w:tcPr>
                <w:p w14:paraId="1AC9E3B6" w14:textId="77777777" w:rsidR="000915C5" w:rsidRPr="00203D5D" w:rsidRDefault="000915C5" w:rsidP="00E1798C">
                  <w:pPr>
                    <w:spacing w:line="36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203D5D">
                    <w:rPr>
                      <w:b/>
                      <w:sz w:val="20"/>
                      <w:szCs w:val="20"/>
                    </w:rPr>
                    <w:t>HP</w:t>
                  </w:r>
                </w:p>
              </w:tc>
              <w:tc>
                <w:tcPr>
                  <w:tcW w:w="732" w:type="dxa"/>
                  <w:vAlign w:val="center"/>
                </w:tcPr>
                <w:p w14:paraId="4E317610" w14:textId="77777777" w:rsidR="000915C5" w:rsidRPr="00203D5D" w:rsidRDefault="000915C5" w:rsidP="00E1798C">
                  <w:pPr>
                    <w:spacing w:line="36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203D5D">
                    <w:rPr>
                      <w:b/>
                      <w:sz w:val="20"/>
                      <w:szCs w:val="20"/>
                    </w:rPr>
                    <w:t>HAP</w:t>
                  </w:r>
                </w:p>
              </w:tc>
            </w:tr>
            <w:tr w:rsidR="000915C5" w:rsidRPr="00203D5D" w14:paraId="1135A144" w14:textId="77777777" w:rsidTr="004A1F19">
              <w:tc>
                <w:tcPr>
                  <w:tcW w:w="6963" w:type="dxa"/>
                </w:tcPr>
                <w:p w14:paraId="26425E3D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5B260D5F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5DDBCCBA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14:paraId="5449E5E5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32" w:type="dxa"/>
                </w:tcPr>
                <w:p w14:paraId="3205525E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0915C5" w:rsidRPr="00203D5D" w14:paraId="14E10EFC" w14:textId="77777777" w:rsidTr="004A1F19">
              <w:tc>
                <w:tcPr>
                  <w:tcW w:w="6963" w:type="dxa"/>
                </w:tcPr>
                <w:p w14:paraId="51785B42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1151DD9A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0CAF22A2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14:paraId="35D0517B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32" w:type="dxa"/>
                </w:tcPr>
                <w:p w14:paraId="13D2B11B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0915C5" w:rsidRPr="00203D5D" w14:paraId="6CA090EF" w14:textId="77777777" w:rsidTr="004A1F19">
              <w:tc>
                <w:tcPr>
                  <w:tcW w:w="6963" w:type="dxa"/>
                </w:tcPr>
                <w:p w14:paraId="1908998A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79F6FB40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1311C854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14:paraId="2C3EFE95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32" w:type="dxa"/>
                </w:tcPr>
                <w:p w14:paraId="07B95939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0915C5" w:rsidRPr="00203D5D" w14:paraId="1AA0E6FC" w14:textId="77777777" w:rsidTr="004A1F19">
              <w:tc>
                <w:tcPr>
                  <w:tcW w:w="6963" w:type="dxa"/>
                </w:tcPr>
                <w:p w14:paraId="66E507A0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7B62670E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09186D70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14:paraId="092B2427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32" w:type="dxa"/>
                </w:tcPr>
                <w:p w14:paraId="5716A410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0915C5" w:rsidRPr="00203D5D" w14:paraId="062C0B68" w14:textId="77777777" w:rsidTr="004A1F19">
              <w:tc>
                <w:tcPr>
                  <w:tcW w:w="6963" w:type="dxa"/>
                </w:tcPr>
                <w:p w14:paraId="29CA1DFA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49ECBDC9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1A39AA2E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14:paraId="3142583D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32" w:type="dxa"/>
                </w:tcPr>
                <w:p w14:paraId="593FF878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0915C5" w:rsidRPr="00203D5D" w14:paraId="161EA605" w14:textId="77777777" w:rsidTr="004A1F19">
              <w:tc>
                <w:tcPr>
                  <w:tcW w:w="6963" w:type="dxa"/>
                </w:tcPr>
                <w:p w14:paraId="62BE5944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3B73604B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5441E7E0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14:paraId="7F6952EA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32" w:type="dxa"/>
                </w:tcPr>
                <w:p w14:paraId="069ED359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0915C5" w:rsidRPr="00203D5D" w14:paraId="58596638" w14:textId="77777777" w:rsidTr="004A1F19">
              <w:tc>
                <w:tcPr>
                  <w:tcW w:w="6963" w:type="dxa"/>
                </w:tcPr>
                <w:p w14:paraId="30D3D97F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4A4BA225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52984A72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14:paraId="376CCB8F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32" w:type="dxa"/>
                </w:tcPr>
                <w:p w14:paraId="63CA061D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0915C5" w:rsidRPr="00203D5D" w14:paraId="005A4DF3" w14:textId="77777777" w:rsidTr="004A1F19">
              <w:tc>
                <w:tcPr>
                  <w:tcW w:w="6963" w:type="dxa"/>
                </w:tcPr>
                <w:p w14:paraId="78B34A75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113C5BB9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53978D5D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14:paraId="78171BB9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32" w:type="dxa"/>
                </w:tcPr>
                <w:p w14:paraId="298F7A79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0915C5" w:rsidRPr="00203D5D" w14:paraId="7E3C0867" w14:textId="77777777" w:rsidTr="004A1F19">
              <w:tc>
                <w:tcPr>
                  <w:tcW w:w="6963" w:type="dxa"/>
                </w:tcPr>
                <w:p w14:paraId="236D1C86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2BEC11D4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1A74CF61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14:paraId="0E447C28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32" w:type="dxa"/>
                </w:tcPr>
                <w:p w14:paraId="745BBBAE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0915C5" w:rsidRPr="00203D5D" w14:paraId="403A8B3B" w14:textId="77777777" w:rsidTr="004A1F19">
              <w:tc>
                <w:tcPr>
                  <w:tcW w:w="6963" w:type="dxa"/>
                </w:tcPr>
                <w:p w14:paraId="601B63E8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15D4AB4D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1ABC71A8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14:paraId="4A60F4DA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32" w:type="dxa"/>
                </w:tcPr>
                <w:p w14:paraId="049E193A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0915C5" w:rsidRPr="00203D5D" w14:paraId="2127CB5F" w14:textId="77777777" w:rsidTr="004A1F19">
              <w:tc>
                <w:tcPr>
                  <w:tcW w:w="6963" w:type="dxa"/>
                </w:tcPr>
                <w:p w14:paraId="20FC2303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03D7F5FF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0F04EB31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14:paraId="4ABF6914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32" w:type="dxa"/>
                </w:tcPr>
                <w:p w14:paraId="2C2EF989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0915C5" w:rsidRPr="00203D5D" w14:paraId="77F9264F" w14:textId="77777777" w:rsidTr="004A1F19">
              <w:tc>
                <w:tcPr>
                  <w:tcW w:w="6963" w:type="dxa"/>
                </w:tcPr>
                <w:p w14:paraId="0EB1C3BF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54AF2DC2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5F7B4E3B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14:paraId="187516B6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32" w:type="dxa"/>
                </w:tcPr>
                <w:p w14:paraId="5EF4FF75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454659" w:rsidRPr="00203D5D" w14:paraId="3722E069" w14:textId="77777777" w:rsidTr="00454659">
              <w:tc>
                <w:tcPr>
                  <w:tcW w:w="6963" w:type="dxa"/>
                </w:tcPr>
                <w:p w14:paraId="2C3F99BD" w14:textId="77777777" w:rsidR="000915C5" w:rsidRPr="00203D5D" w:rsidRDefault="000915C5" w:rsidP="000915C5">
                  <w:pPr>
                    <w:spacing w:line="360" w:lineRule="auto"/>
                    <w:jc w:val="right"/>
                    <w:rPr>
                      <w:b/>
                      <w:sz w:val="20"/>
                      <w:szCs w:val="20"/>
                    </w:rPr>
                  </w:pPr>
                  <w:r w:rsidRPr="00203D5D">
                    <w:rPr>
                      <w:b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34" w:type="dxa"/>
                  <w:shd w:val="clear" w:color="auto" w:fill="D6D6D6" w:themeFill="text2" w:themeFillTint="33"/>
                </w:tcPr>
                <w:p w14:paraId="1EF9B703" w14:textId="77777777" w:rsidR="000915C5" w:rsidRPr="00203D5D" w:rsidRDefault="000915C5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shd w:val="clear" w:color="auto" w:fill="D6D6D6" w:themeFill="text2" w:themeFillTint="33"/>
                </w:tcPr>
                <w:p w14:paraId="6CEEAF46" w14:textId="77777777" w:rsidR="000915C5" w:rsidRPr="00203D5D" w:rsidRDefault="000915C5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shd w:val="clear" w:color="auto" w:fill="D6D6D6" w:themeFill="text2" w:themeFillTint="33"/>
                </w:tcPr>
                <w:p w14:paraId="1BC711AF" w14:textId="77777777" w:rsidR="000915C5" w:rsidRPr="00203D5D" w:rsidRDefault="000915C5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32" w:type="dxa"/>
                  <w:shd w:val="clear" w:color="auto" w:fill="D6D6D6" w:themeFill="text2" w:themeFillTint="33"/>
                </w:tcPr>
                <w:p w14:paraId="3EFE26CA" w14:textId="77777777" w:rsidR="000915C5" w:rsidRPr="00203D5D" w:rsidRDefault="000915C5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5007EB7E" w14:textId="77777777" w:rsidR="00E04C53" w:rsidRPr="004A7786" w:rsidRDefault="004A7786" w:rsidP="004A7786">
            <w:pPr>
              <w:rPr>
                <w:sz w:val="18"/>
                <w:szCs w:val="18"/>
              </w:rPr>
            </w:pPr>
            <w:r w:rsidRPr="004A7786">
              <w:rPr>
                <w:sz w:val="18"/>
                <w:szCs w:val="18"/>
              </w:rPr>
              <w:t>*HA: Horas asistencia    HP: Horas participación    HAP: Horas aprovechamiento</w:t>
            </w:r>
          </w:p>
          <w:p w14:paraId="5AE22853" w14:textId="77777777" w:rsidR="000915C5" w:rsidRPr="00203D5D" w:rsidRDefault="000915C5" w:rsidP="00B510D6">
            <w:pPr>
              <w:rPr>
                <w:b/>
              </w:rPr>
            </w:pPr>
          </w:p>
          <w:p w14:paraId="3131D30B" w14:textId="77777777" w:rsidR="000915C5" w:rsidRPr="00203D5D" w:rsidRDefault="000915C5" w:rsidP="00B510D6">
            <w:pPr>
              <w:rPr>
                <w:b/>
              </w:rPr>
            </w:pPr>
          </w:p>
          <w:p w14:paraId="5F7A0D22" w14:textId="77777777" w:rsidR="000915C5" w:rsidRPr="00203D5D" w:rsidRDefault="000915C5" w:rsidP="000915C5">
            <w:pPr>
              <w:pStyle w:val="Ttulo"/>
              <w:rPr>
                <w:b/>
                <w:color w:val="0F5A8D" w:themeColor="accent1" w:themeShade="BF"/>
                <w:sz w:val="28"/>
                <w:szCs w:val="28"/>
              </w:rPr>
            </w:pPr>
            <w:r w:rsidRPr="00203D5D">
              <w:rPr>
                <w:b/>
                <w:noProof/>
                <w:color w:val="0F5A8D" w:themeColor="accent1" w:themeShade="BF"/>
                <w:sz w:val="28"/>
                <w:szCs w:val="28"/>
                <w:lang w:val="es-CR" w:eastAsia="es-CR"/>
              </w:rPr>
              <w:lastRenderedPageBreak/>
              <w:drawing>
                <wp:anchor distT="0" distB="0" distL="114300" distR="114300" simplePos="0" relativeHeight="251662336" behindDoc="0" locked="0" layoutInCell="1" allowOverlap="1" wp14:anchorId="6C0E8178" wp14:editId="0389DB7F">
                  <wp:simplePos x="0" y="0"/>
                  <wp:positionH relativeFrom="margin">
                    <wp:posOffset>4010660</wp:posOffset>
                  </wp:positionH>
                  <wp:positionV relativeFrom="margin">
                    <wp:posOffset>77470</wp:posOffset>
                  </wp:positionV>
                  <wp:extent cx="2647950" cy="686435"/>
                  <wp:effectExtent l="0" t="0" r="0" b="0"/>
                  <wp:wrapSquare wrapText="bothSides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ENCABEZADO-DIRECCION-CIENTIFICO-DOCENTE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950" cy="686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1798C">
              <w:rPr>
                <w:b/>
                <w:color w:val="0F5A8D" w:themeColor="accent1" w:themeShade="BF"/>
                <w:sz w:val="28"/>
                <w:szCs w:val="28"/>
              </w:rPr>
              <w:t>Solicitud de a</w:t>
            </w:r>
            <w:r w:rsidRPr="00203D5D">
              <w:rPr>
                <w:b/>
                <w:color w:val="0F5A8D" w:themeColor="accent1" w:themeShade="BF"/>
                <w:sz w:val="28"/>
                <w:szCs w:val="28"/>
              </w:rPr>
              <w:t xml:space="preserve">creditación  </w:t>
            </w:r>
          </w:p>
          <w:p w14:paraId="6856BDC5" w14:textId="77777777" w:rsidR="000915C5" w:rsidRPr="00E1798C" w:rsidRDefault="00E1798C" w:rsidP="00E1798C">
            <w:pPr>
              <w:pStyle w:val="Ttulo"/>
              <w:rPr>
                <w:b/>
                <w:color w:val="0F5A8D" w:themeColor="accent1" w:themeShade="BF"/>
                <w:sz w:val="28"/>
                <w:szCs w:val="28"/>
              </w:rPr>
            </w:pPr>
            <w:r>
              <w:rPr>
                <w:b/>
                <w:color w:val="0F5A8D" w:themeColor="accent1" w:themeShade="BF"/>
                <w:sz w:val="28"/>
                <w:szCs w:val="28"/>
              </w:rPr>
              <w:t>actividad educación médica c</w:t>
            </w:r>
            <w:r w:rsidR="000915C5" w:rsidRPr="00203D5D">
              <w:rPr>
                <w:b/>
                <w:color w:val="0F5A8D" w:themeColor="accent1" w:themeShade="BF"/>
                <w:sz w:val="28"/>
                <w:szCs w:val="28"/>
              </w:rPr>
              <w:t>ontinua</w:t>
            </w: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963"/>
              <w:gridCol w:w="1134"/>
              <w:gridCol w:w="850"/>
              <w:gridCol w:w="851"/>
              <w:gridCol w:w="732"/>
            </w:tblGrid>
            <w:tr w:rsidR="000915C5" w:rsidRPr="00203D5D" w14:paraId="2CED8DD8" w14:textId="77777777" w:rsidTr="00203D5D">
              <w:tc>
                <w:tcPr>
                  <w:tcW w:w="10530" w:type="dxa"/>
                  <w:gridSpan w:val="5"/>
                  <w:shd w:val="clear" w:color="auto" w:fill="D6D6D6" w:themeFill="text2" w:themeFillTint="33"/>
                </w:tcPr>
                <w:p w14:paraId="62BB2866" w14:textId="77777777" w:rsidR="000915C5" w:rsidRPr="00203D5D" w:rsidRDefault="000915C5" w:rsidP="000915C5">
                  <w:pPr>
                    <w:rPr>
                      <w:b/>
                      <w:sz w:val="20"/>
                      <w:szCs w:val="20"/>
                    </w:rPr>
                  </w:pPr>
                  <w:r w:rsidRPr="00203D5D">
                    <w:rPr>
                      <w:b/>
                      <w:sz w:val="20"/>
                      <w:szCs w:val="20"/>
                    </w:rPr>
                    <w:t xml:space="preserve">Periodo: </w:t>
                  </w:r>
                </w:p>
                <w:p w14:paraId="4109B83B" w14:textId="77777777" w:rsidR="000915C5" w:rsidRPr="00203D5D" w:rsidRDefault="000915C5" w:rsidP="000915C5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0915C5" w:rsidRPr="00203D5D" w14:paraId="7BDE1980" w14:textId="77777777" w:rsidTr="00E1798C">
              <w:tc>
                <w:tcPr>
                  <w:tcW w:w="6963" w:type="dxa"/>
                </w:tcPr>
                <w:p w14:paraId="30676C37" w14:textId="77777777" w:rsidR="000915C5" w:rsidRPr="00203D5D" w:rsidRDefault="000915C5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  <w:r w:rsidRPr="00203D5D">
                    <w:rPr>
                      <w:b/>
                      <w:sz w:val="20"/>
                      <w:szCs w:val="20"/>
                    </w:rPr>
                    <w:t>Nombre del curso</w:t>
                  </w:r>
                </w:p>
              </w:tc>
              <w:tc>
                <w:tcPr>
                  <w:tcW w:w="1134" w:type="dxa"/>
                  <w:vAlign w:val="center"/>
                </w:tcPr>
                <w:p w14:paraId="0AAF3E2B" w14:textId="77777777" w:rsidR="000915C5" w:rsidRPr="00203D5D" w:rsidRDefault="000915C5" w:rsidP="00E1798C">
                  <w:pPr>
                    <w:spacing w:line="36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203D5D">
                    <w:rPr>
                      <w:b/>
                      <w:sz w:val="20"/>
                      <w:szCs w:val="20"/>
                    </w:rPr>
                    <w:t>Créditos</w:t>
                  </w:r>
                </w:p>
              </w:tc>
              <w:tc>
                <w:tcPr>
                  <w:tcW w:w="850" w:type="dxa"/>
                  <w:vAlign w:val="center"/>
                </w:tcPr>
                <w:p w14:paraId="7FF0B655" w14:textId="77777777" w:rsidR="000915C5" w:rsidRPr="00203D5D" w:rsidRDefault="000915C5" w:rsidP="00E1798C">
                  <w:pPr>
                    <w:spacing w:line="36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203D5D">
                    <w:rPr>
                      <w:b/>
                      <w:sz w:val="20"/>
                      <w:szCs w:val="20"/>
                    </w:rPr>
                    <w:t>HA</w:t>
                  </w:r>
                </w:p>
              </w:tc>
              <w:tc>
                <w:tcPr>
                  <w:tcW w:w="851" w:type="dxa"/>
                  <w:vAlign w:val="center"/>
                </w:tcPr>
                <w:p w14:paraId="508FDC5B" w14:textId="77777777" w:rsidR="000915C5" w:rsidRPr="00203D5D" w:rsidRDefault="000915C5" w:rsidP="00E1798C">
                  <w:pPr>
                    <w:spacing w:line="36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203D5D">
                    <w:rPr>
                      <w:b/>
                      <w:sz w:val="20"/>
                      <w:szCs w:val="20"/>
                    </w:rPr>
                    <w:t>HP</w:t>
                  </w:r>
                </w:p>
              </w:tc>
              <w:tc>
                <w:tcPr>
                  <w:tcW w:w="732" w:type="dxa"/>
                  <w:vAlign w:val="center"/>
                </w:tcPr>
                <w:p w14:paraId="3A05641A" w14:textId="77777777" w:rsidR="000915C5" w:rsidRPr="00203D5D" w:rsidRDefault="000915C5" w:rsidP="00E1798C">
                  <w:pPr>
                    <w:spacing w:line="36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203D5D">
                    <w:rPr>
                      <w:b/>
                      <w:sz w:val="20"/>
                      <w:szCs w:val="20"/>
                    </w:rPr>
                    <w:t>HAP</w:t>
                  </w:r>
                </w:p>
              </w:tc>
            </w:tr>
            <w:tr w:rsidR="000915C5" w:rsidRPr="00203D5D" w14:paraId="53765E90" w14:textId="77777777" w:rsidTr="004A1F19">
              <w:tc>
                <w:tcPr>
                  <w:tcW w:w="6963" w:type="dxa"/>
                </w:tcPr>
                <w:p w14:paraId="12853E76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1CB9EB31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238084BA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14:paraId="1470A9D1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32" w:type="dxa"/>
                </w:tcPr>
                <w:p w14:paraId="412F6D06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0915C5" w:rsidRPr="00203D5D" w14:paraId="4DA0651B" w14:textId="77777777" w:rsidTr="004A1F19">
              <w:tc>
                <w:tcPr>
                  <w:tcW w:w="6963" w:type="dxa"/>
                </w:tcPr>
                <w:p w14:paraId="7F169CEA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218EBEB6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7C370FC6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14:paraId="67651FF4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32" w:type="dxa"/>
                </w:tcPr>
                <w:p w14:paraId="2D87CBC1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0915C5" w:rsidRPr="00203D5D" w14:paraId="59D7426E" w14:textId="77777777" w:rsidTr="004A1F19">
              <w:tc>
                <w:tcPr>
                  <w:tcW w:w="6963" w:type="dxa"/>
                </w:tcPr>
                <w:p w14:paraId="1D53AD47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2E2B48EC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4D994E31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14:paraId="0D597A15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32" w:type="dxa"/>
                </w:tcPr>
                <w:p w14:paraId="3CAD27A9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0915C5" w:rsidRPr="00203D5D" w14:paraId="2B937175" w14:textId="77777777" w:rsidTr="004A1F19">
              <w:tc>
                <w:tcPr>
                  <w:tcW w:w="6963" w:type="dxa"/>
                </w:tcPr>
                <w:p w14:paraId="321C4D1B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02C6C1CE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1E05A9C5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14:paraId="5A4EAB4E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32" w:type="dxa"/>
                </w:tcPr>
                <w:p w14:paraId="170EBDC8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0915C5" w:rsidRPr="00203D5D" w14:paraId="31B292D3" w14:textId="77777777" w:rsidTr="004A1F19">
              <w:tc>
                <w:tcPr>
                  <w:tcW w:w="6963" w:type="dxa"/>
                </w:tcPr>
                <w:p w14:paraId="52745A23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54B2D93D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6C44E1E8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14:paraId="299B7EF0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32" w:type="dxa"/>
                </w:tcPr>
                <w:p w14:paraId="4D618831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0915C5" w:rsidRPr="00203D5D" w14:paraId="64ECFB34" w14:textId="77777777" w:rsidTr="004A1F19">
              <w:tc>
                <w:tcPr>
                  <w:tcW w:w="6963" w:type="dxa"/>
                </w:tcPr>
                <w:p w14:paraId="2AB76605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58D19E97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7CBDD959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14:paraId="1A482B03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32" w:type="dxa"/>
                </w:tcPr>
                <w:p w14:paraId="5DA6D958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454659" w:rsidRPr="00203D5D" w14:paraId="5786DEE4" w14:textId="77777777" w:rsidTr="004A1F19">
              <w:tc>
                <w:tcPr>
                  <w:tcW w:w="6963" w:type="dxa"/>
                </w:tcPr>
                <w:p w14:paraId="726DEBDB" w14:textId="77777777" w:rsidR="00454659" w:rsidRPr="00E1798C" w:rsidRDefault="00454659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7DFE14F6" w14:textId="77777777" w:rsidR="00454659" w:rsidRPr="00E1798C" w:rsidRDefault="00454659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17770A7F" w14:textId="77777777" w:rsidR="00454659" w:rsidRPr="00E1798C" w:rsidRDefault="00454659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14:paraId="4CDA579E" w14:textId="77777777" w:rsidR="00454659" w:rsidRPr="00E1798C" w:rsidRDefault="00454659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32" w:type="dxa"/>
                </w:tcPr>
                <w:p w14:paraId="6F602C0D" w14:textId="77777777" w:rsidR="00454659" w:rsidRPr="00E1798C" w:rsidRDefault="00454659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454659" w:rsidRPr="00203D5D" w14:paraId="3C4F8F3E" w14:textId="77777777" w:rsidTr="004A1F19">
              <w:tc>
                <w:tcPr>
                  <w:tcW w:w="6963" w:type="dxa"/>
                </w:tcPr>
                <w:p w14:paraId="6C21A785" w14:textId="77777777" w:rsidR="00454659" w:rsidRPr="00E1798C" w:rsidRDefault="00454659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62247939" w14:textId="77777777" w:rsidR="00454659" w:rsidRPr="00E1798C" w:rsidRDefault="00454659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2C4B6CBB" w14:textId="77777777" w:rsidR="00454659" w:rsidRPr="00E1798C" w:rsidRDefault="00454659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14:paraId="6497006C" w14:textId="77777777" w:rsidR="00454659" w:rsidRPr="00E1798C" w:rsidRDefault="00454659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32" w:type="dxa"/>
                </w:tcPr>
                <w:p w14:paraId="0FF81BCF" w14:textId="77777777" w:rsidR="00454659" w:rsidRPr="00E1798C" w:rsidRDefault="00454659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454659" w:rsidRPr="00203D5D" w14:paraId="15E4A7D1" w14:textId="77777777" w:rsidTr="004A1F19">
              <w:tc>
                <w:tcPr>
                  <w:tcW w:w="6963" w:type="dxa"/>
                </w:tcPr>
                <w:p w14:paraId="53371C75" w14:textId="77777777" w:rsidR="00454659" w:rsidRPr="00E1798C" w:rsidRDefault="00454659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044B93AB" w14:textId="77777777" w:rsidR="00454659" w:rsidRPr="00E1798C" w:rsidRDefault="00454659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626CAE75" w14:textId="77777777" w:rsidR="00454659" w:rsidRPr="00E1798C" w:rsidRDefault="00454659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14:paraId="7E6DA634" w14:textId="77777777" w:rsidR="00454659" w:rsidRPr="00E1798C" w:rsidRDefault="00454659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32" w:type="dxa"/>
                </w:tcPr>
                <w:p w14:paraId="4F8E01B7" w14:textId="77777777" w:rsidR="00454659" w:rsidRPr="00E1798C" w:rsidRDefault="00454659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0915C5" w:rsidRPr="00203D5D" w14:paraId="045FECA0" w14:textId="77777777" w:rsidTr="004A1F19">
              <w:tc>
                <w:tcPr>
                  <w:tcW w:w="6963" w:type="dxa"/>
                </w:tcPr>
                <w:p w14:paraId="0006CAB5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1F9B23B3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1DB5485F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14:paraId="4EA62A6B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32" w:type="dxa"/>
                </w:tcPr>
                <w:p w14:paraId="57B636C4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0915C5" w:rsidRPr="00203D5D" w14:paraId="6F437501" w14:textId="77777777" w:rsidTr="004A1F19">
              <w:tc>
                <w:tcPr>
                  <w:tcW w:w="6963" w:type="dxa"/>
                </w:tcPr>
                <w:p w14:paraId="6F056D6B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3E43A406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43F84149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14:paraId="25ED75D2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32" w:type="dxa"/>
                </w:tcPr>
                <w:p w14:paraId="21CDCD23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0915C5" w:rsidRPr="00203D5D" w14:paraId="0F347BC9" w14:textId="77777777" w:rsidTr="004A1F19">
              <w:tc>
                <w:tcPr>
                  <w:tcW w:w="6963" w:type="dxa"/>
                </w:tcPr>
                <w:p w14:paraId="09EC9789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547E1319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03AF85FF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14:paraId="7FB427ED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32" w:type="dxa"/>
                </w:tcPr>
                <w:p w14:paraId="3D6CBA51" w14:textId="77777777" w:rsidR="000915C5" w:rsidRPr="00E1798C" w:rsidRDefault="000915C5" w:rsidP="000915C5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454659" w:rsidRPr="00203D5D" w14:paraId="7CE96DED" w14:textId="77777777" w:rsidTr="00454659">
              <w:tc>
                <w:tcPr>
                  <w:tcW w:w="6963" w:type="dxa"/>
                </w:tcPr>
                <w:p w14:paraId="6B7D96FF" w14:textId="77777777" w:rsidR="000915C5" w:rsidRPr="00203D5D" w:rsidRDefault="000915C5" w:rsidP="000915C5">
                  <w:pPr>
                    <w:spacing w:line="360" w:lineRule="auto"/>
                    <w:jc w:val="right"/>
                    <w:rPr>
                      <w:b/>
                      <w:sz w:val="20"/>
                      <w:szCs w:val="20"/>
                    </w:rPr>
                  </w:pPr>
                  <w:r w:rsidRPr="00203D5D">
                    <w:rPr>
                      <w:b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34" w:type="dxa"/>
                  <w:shd w:val="clear" w:color="auto" w:fill="D6D6D6" w:themeFill="text2" w:themeFillTint="33"/>
                </w:tcPr>
                <w:p w14:paraId="4C16B1B1" w14:textId="77777777" w:rsidR="000915C5" w:rsidRPr="00203D5D" w:rsidRDefault="000915C5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shd w:val="clear" w:color="auto" w:fill="D6D6D6" w:themeFill="text2" w:themeFillTint="33"/>
                </w:tcPr>
                <w:p w14:paraId="1DABB349" w14:textId="77777777" w:rsidR="000915C5" w:rsidRPr="00203D5D" w:rsidRDefault="000915C5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shd w:val="clear" w:color="auto" w:fill="D6D6D6" w:themeFill="text2" w:themeFillTint="33"/>
                </w:tcPr>
                <w:p w14:paraId="5F09C525" w14:textId="77777777" w:rsidR="000915C5" w:rsidRPr="00203D5D" w:rsidRDefault="000915C5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32" w:type="dxa"/>
                  <w:shd w:val="clear" w:color="auto" w:fill="D6D6D6" w:themeFill="text2" w:themeFillTint="33"/>
                </w:tcPr>
                <w:p w14:paraId="14DCFD2D" w14:textId="77777777" w:rsidR="000915C5" w:rsidRPr="00203D5D" w:rsidRDefault="000915C5" w:rsidP="000915C5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222B2159" w14:textId="77777777" w:rsidR="004A7786" w:rsidRPr="004A7786" w:rsidRDefault="004A7786" w:rsidP="004A7786">
            <w:pPr>
              <w:rPr>
                <w:sz w:val="18"/>
                <w:szCs w:val="18"/>
              </w:rPr>
            </w:pPr>
            <w:r w:rsidRPr="004A7786">
              <w:rPr>
                <w:sz w:val="18"/>
                <w:szCs w:val="18"/>
              </w:rPr>
              <w:t>*HA: Horas asistencia    HP: Horas participación    HAP: Horas aprovechamiento</w:t>
            </w:r>
          </w:p>
          <w:p w14:paraId="6BAB1DBC" w14:textId="77777777" w:rsidR="000915C5" w:rsidRPr="00203D5D" w:rsidRDefault="000915C5" w:rsidP="00B510D6">
            <w:pPr>
              <w:rPr>
                <w:b/>
              </w:rPr>
            </w:pPr>
          </w:p>
          <w:p w14:paraId="1EA09D4D" w14:textId="77777777" w:rsidR="00E04C53" w:rsidRPr="00203D5D" w:rsidRDefault="00E04C53" w:rsidP="00B510D6">
            <w:pPr>
              <w:rPr>
                <w:b/>
              </w:rPr>
            </w:pPr>
          </w:p>
        </w:tc>
      </w:tr>
      <w:tr w:rsidR="00E04C53" w:rsidRPr="00EF0810" w14:paraId="6C53959B" w14:textId="77777777" w:rsidTr="00203D5D">
        <w:trPr>
          <w:trHeight w:val="377"/>
          <w:jc w:val="center"/>
        </w:trPr>
        <w:tc>
          <w:tcPr>
            <w:tcW w:w="10776" w:type="dxa"/>
            <w:shd w:val="clear" w:color="auto" w:fill="C8E5F9" w:themeFill="accent1" w:themeFillTint="33"/>
          </w:tcPr>
          <w:p w14:paraId="4FAAF3B0" w14:textId="77777777" w:rsidR="00E04C53" w:rsidRPr="00203D5D" w:rsidRDefault="00203D5D" w:rsidP="002E395D">
            <w:pPr>
              <w:pStyle w:val="Ttulo2"/>
              <w:numPr>
                <w:ilvl w:val="0"/>
                <w:numId w:val="20"/>
              </w:numPr>
              <w:rPr>
                <w:noProof/>
                <w:color w:val="000000" w:themeColor="text1"/>
                <w:sz w:val="24"/>
                <w:szCs w:val="24"/>
                <w:lang w:val="es-CR" w:eastAsia="es-CR"/>
              </w:rPr>
            </w:pPr>
            <w:r>
              <w:rPr>
                <w:color w:val="000000" w:themeColor="text1"/>
              </w:rPr>
              <w:lastRenderedPageBreak/>
              <w:t xml:space="preserve">Observaciones </w:t>
            </w:r>
          </w:p>
        </w:tc>
      </w:tr>
    </w:tbl>
    <w:p w14:paraId="5D9F4003" w14:textId="77777777" w:rsidR="004B123B" w:rsidRDefault="004B123B" w:rsidP="003179EB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203D5D" w14:paraId="3D4E4FDB" w14:textId="77777777" w:rsidTr="00203D5D">
        <w:tc>
          <w:tcPr>
            <w:tcW w:w="10762" w:type="dxa"/>
            <w:tcBorders>
              <w:bottom w:val="single" w:sz="4" w:space="0" w:color="auto"/>
            </w:tcBorders>
          </w:tcPr>
          <w:p w14:paraId="416791B9" w14:textId="77777777" w:rsidR="00203D5D" w:rsidRDefault="00203D5D" w:rsidP="00203D5D">
            <w:pPr>
              <w:spacing w:line="360" w:lineRule="auto"/>
            </w:pPr>
          </w:p>
        </w:tc>
      </w:tr>
      <w:tr w:rsidR="00203D5D" w14:paraId="268AF93A" w14:textId="77777777" w:rsidTr="00203D5D">
        <w:tc>
          <w:tcPr>
            <w:tcW w:w="10762" w:type="dxa"/>
            <w:tcBorders>
              <w:top w:val="single" w:sz="4" w:space="0" w:color="auto"/>
              <w:bottom w:val="single" w:sz="4" w:space="0" w:color="auto"/>
            </w:tcBorders>
          </w:tcPr>
          <w:p w14:paraId="005A62BF" w14:textId="77777777" w:rsidR="00203D5D" w:rsidRDefault="00203D5D" w:rsidP="00203D5D">
            <w:pPr>
              <w:spacing w:line="360" w:lineRule="auto"/>
            </w:pPr>
          </w:p>
        </w:tc>
      </w:tr>
      <w:tr w:rsidR="00203D5D" w14:paraId="470CFDBD" w14:textId="77777777" w:rsidTr="00203D5D">
        <w:tc>
          <w:tcPr>
            <w:tcW w:w="10762" w:type="dxa"/>
            <w:tcBorders>
              <w:top w:val="single" w:sz="4" w:space="0" w:color="auto"/>
              <w:bottom w:val="single" w:sz="4" w:space="0" w:color="auto"/>
            </w:tcBorders>
          </w:tcPr>
          <w:p w14:paraId="3C87F69F" w14:textId="77777777" w:rsidR="00203D5D" w:rsidRDefault="00203D5D" w:rsidP="00203D5D">
            <w:pPr>
              <w:spacing w:line="360" w:lineRule="auto"/>
            </w:pPr>
          </w:p>
        </w:tc>
      </w:tr>
      <w:tr w:rsidR="00203D5D" w14:paraId="39A6D504" w14:textId="77777777" w:rsidTr="00203D5D">
        <w:tc>
          <w:tcPr>
            <w:tcW w:w="10762" w:type="dxa"/>
            <w:tcBorders>
              <w:top w:val="single" w:sz="4" w:space="0" w:color="auto"/>
              <w:bottom w:val="single" w:sz="4" w:space="0" w:color="auto"/>
            </w:tcBorders>
          </w:tcPr>
          <w:p w14:paraId="586F1C8B" w14:textId="77777777" w:rsidR="00203D5D" w:rsidRDefault="00203D5D" w:rsidP="00203D5D">
            <w:pPr>
              <w:spacing w:line="360" w:lineRule="auto"/>
            </w:pPr>
          </w:p>
        </w:tc>
      </w:tr>
      <w:tr w:rsidR="00203D5D" w14:paraId="47AA1A29" w14:textId="77777777" w:rsidTr="00203D5D">
        <w:tc>
          <w:tcPr>
            <w:tcW w:w="10762" w:type="dxa"/>
            <w:tcBorders>
              <w:top w:val="single" w:sz="4" w:space="0" w:color="auto"/>
              <w:bottom w:val="single" w:sz="4" w:space="0" w:color="auto"/>
            </w:tcBorders>
          </w:tcPr>
          <w:p w14:paraId="5046D018" w14:textId="77777777" w:rsidR="00203D5D" w:rsidRDefault="00203D5D" w:rsidP="00203D5D">
            <w:pPr>
              <w:spacing w:line="360" w:lineRule="auto"/>
            </w:pPr>
          </w:p>
        </w:tc>
      </w:tr>
      <w:tr w:rsidR="00203D5D" w14:paraId="02896DB7" w14:textId="77777777" w:rsidTr="00203D5D">
        <w:tc>
          <w:tcPr>
            <w:tcW w:w="10762" w:type="dxa"/>
            <w:tcBorders>
              <w:top w:val="single" w:sz="4" w:space="0" w:color="auto"/>
              <w:bottom w:val="single" w:sz="4" w:space="0" w:color="auto"/>
            </w:tcBorders>
          </w:tcPr>
          <w:p w14:paraId="63BA70E2" w14:textId="77777777" w:rsidR="00203D5D" w:rsidRDefault="00203D5D" w:rsidP="00203D5D">
            <w:pPr>
              <w:spacing w:line="360" w:lineRule="auto"/>
            </w:pPr>
          </w:p>
        </w:tc>
      </w:tr>
      <w:tr w:rsidR="00203D5D" w14:paraId="3270EFAE" w14:textId="77777777" w:rsidTr="00203D5D">
        <w:tc>
          <w:tcPr>
            <w:tcW w:w="10762" w:type="dxa"/>
            <w:tcBorders>
              <w:top w:val="single" w:sz="4" w:space="0" w:color="auto"/>
              <w:bottom w:val="single" w:sz="4" w:space="0" w:color="auto"/>
            </w:tcBorders>
          </w:tcPr>
          <w:p w14:paraId="6D42B043" w14:textId="77777777" w:rsidR="00203D5D" w:rsidRDefault="00203D5D" w:rsidP="00203D5D">
            <w:pPr>
              <w:spacing w:line="360" w:lineRule="auto"/>
            </w:pPr>
          </w:p>
        </w:tc>
      </w:tr>
      <w:tr w:rsidR="00203D5D" w14:paraId="0BCA4109" w14:textId="77777777" w:rsidTr="00203D5D">
        <w:tc>
          <w:tcPr>
            <w:tcW w:w="10762" w:type="dxa"/>
            <w:tcBorders>
              <w:top w:val="single" w:sz="4" w:space="0" w:color="auto"/>
              <w:bottom w:val="single" w:sz="4" w:space="0" w:color="auto"/>
            </w:tcBorders>
          </w:tcPr>
          <w:p w14:paraId="31A7C200" w14:textId="77777777" w:rsidR="00203D5D" w:rsidRDefault="00203D5D" w:rsidP="00203D5D">
            <w:pPr>
              <w:spacing w:line="360" w:lineRule="auto"/>
            </w:pPr>
          </w:p>
        </w:tc>
      </w:tr>
    </w:tbl>
    <w:p w14:paraId="36C5BFE3" w14:textId="77777777" w:rsidR="001F244D" w:rsidRDefault="001F244D" w:rsidP="001F244D">
      <w:pPr>
        <w:pBdr>
          <w:bottom w:val="single" w:sz="4" w:space="1" w:color="auto"/>
        </w:pBdr>
        <w:spacing w:line="276" w:lineRule="auto"/>
        <w:jc w:val="right"/>
      </w:pPr>
    </w:p>
    <w:p w14:paraId="4D204E80" w14:textId="77777777" w:rsidR="001F244D" w:rsidRDefault="001F244D" w:rsidP="001F244D"/>
    <w:p w14:paraId="44F3F0C4" w14:textId="77777777" w:rsidR="00104703" w:rsidRDefault="00104703" w:rsidP="00104703">
      <w:pPr>
        <w:jc w:val="both"/>
      </w:pPr>
      <w:r w:rsidRPr="00C476D3">
        <w:t xml:space="preserve">Otorgo de forma libre y voluntaria mi consentimiento para el uso y almacenamiento de mis datos personales, los cuales serán resguardados por el CMC. Para los efectos previstos en la Ley 8968 “Ley de Protección </w:t>
      </w:r>
      <w:r>
        <w:t xml:space="preserve">a datos personales”, </w:t>
      </w:r>
      <w:r w:rsidRPr="00C476D3">
        <w:t>de la Persona frente al tratamiento de sus datos personales, se le comunica al titular de los datos, que podrá ejercer sus derechos de Acceso, Rectificación, Cancelación y Oposición (derechos ARCO) dirigiendo su solicitud ante la Plataforma de Servicios</w:t>
      </w:r>
    </w:p>
    <w:tbl>
      <w:tblPr>
        <w:tblStyle w:val="Tablaconcuadrcula"/>
        <w:tblW w:w="500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4"/>
        <w:gridCol w:w="6782"/>
      </w:tblGrid>
      <w:tr w:rsidR="00104703" w:rsidRPr="00AE3D74" w14:paraId="0673CF18" w14:textId="77777777" w:rsidTr="00F52089">
        <w:trPr>
          <w:trHeight w:val="388"/>
        </w:trPr>
        <w:tc>
          <w:tcPr>
            <w:tcW w:w="3994" w:type="dxa"/>
            <w:vAlign w:val="center"/>
          </w:tcPr>
          <w:p w14:paraId="7C0451BA" w14:textId="77777777" w:rsidR="00104703" w:rsidRPr="00AE3D74" w:rsidRDefault="00104703" w:rsidP="00ED058A">
            <w:pPr>
              <w:pStyle w:val="Ttulo1"/>
              <w:spacing w:before="240"/>
              <w:ind w:right="-252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Fecha de solicitud</w:t>
            </w:r>
          </w:p>
        </w:tc>
        <w:tc>
          <w:tcPr>
            <w:tcW w:w="6782" w:type="dxa"/>
            <w:tcBorders>
              <w:bottom w:val="single" w:sz="4" w:space="0" w:color="auto"/>
            </w:tcBorders>
            <w:vAlign w:val="center"/>
          </w:tcPr>
          <w:p w14:paraId="4CC04069" w14:textId="77777777" w:rsidR="00104703" w:rsidRPr="00AE3D74" w:rsidRDefault="00104703" w:rsidP="00ED058A">
            <w:pPr>
              <w:spacing w:before="240"/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</w:tr>
      <w:tr w:rsidR="00104703" w:rsidRPr="00AE3D74" w14:paraId="74E476DD" w14:textId="77777777" w:rsidTr="00F52089">
        <w:trPr>
          <w:trHeight w:val="314"/>
        </w:trPr>
        <w:tc>
          <w:tcPr>
            <w:tcW w:w="3994" w:type="dxa"/>
            <w:vAlign w:val="center"/>
          </w:tcPr>
          <w:p w14:paraId="23DC821E" w14:textId="77777777" w:rsidR="00104703" w:rsidRPr="00AE3D74" w:rsidRDefault="00104703" w:rsidP="00ED058A">
            <w:pPr>
              <w:pStyle w:val="Ttulo1"/>
              <w:spacing w:before="24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Nombre del solicitante</w:t>
            </w:r>
          </w:p>
        </w:tc>
        <w:tc>
          <w:tcPr>
            <w:tcW w:w="6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788DCA" w14:textId="77777777" w:rsidR="00104703" w:rsidRPr="00AE3D74" w:rsidRDefault="00104703" w:rsidP="00ED058A">
            <w:pPr>
              <w:spacing w:before="240"/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</w:tr>
      <w:tr w:rsidR="00104703" w:rsidRPr="00AE3D74" w14:paraId="2B797F98" w14:textId="77777777" w:rsidTr="00F52089">
        <w:trPr>
          <w:trHeight w:val="314"/>
        </w:trPr>
        <w:tc>
          <w:tcPr>
            <w:tcW w:w="3994" w:type="dxa"/>
            <w:vAlign w:val="center"/>
          </w:tcPr>
          <w:p w14:paraId="7BB0FF7B" w14:textId="77777777" w:rsidR="00104703" w:rsidRPr="00AE3D74" w:rsidRDefault="00104703" w:rsidP="00ED058A">
            <w:pPr>
              <w:pStyle w:val="Ttulo1"/>
              <w:spacing w:before="24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Firma del solicitante</w:t>
            </w:r>
          </w:p>
        </w:tc>
        <w:tc>
          <w:tcPr>
            <w:tcW w:w="6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4613FC" w14:textId="77777777" w:rsidR="00104703" w:rsidRPr="00AE3D74" w:rsidRDefault="00104703" w:rsidP="00ED058A">
            <w:pPr>
              <w:spacing w:before="240"/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62CC31AF" w14:textId="7140CAA3" w:rsidR="001F244D" w:rsidRPr="001F244D" w:rsidRDefault="001F244D" w:rsidP="001F244D"/>
    <w:sectPr w:rsidR="001F244D" w:rsidRPr="001F244D" w:rsidSect="00573029">
      <w:pgSz w:w="11906" w:h="16838" w:code="9"/>
      <w:pgMar w:top="1021" w:right="567" w:bottom="1021" w:left="567" w:header="578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BC3CA2" w14:textId="77777777" w:rsidR="00807DE7" w:rsidRDefault="00807DE7" w:rsidP="00DC5D31">
      <w:r>
        <w:separator/>
      </w:r>
    </w:p>
  </w:endnote>
  <w:endnote w:type="continuationSeparator" w:id="0">
    <w:p w14:paraId="41B43A5E" w14:textId="77777777" w:rsidR="00807DE7" w:rsidRDefault="00807DE7" w:rsidP="00DC5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3C24FC" w14:textId="77777777" w:rsidR="00807DE7" w:rsidRDefault="00807DE7" w:rsidP="00DC5D31">
      <w:r>
        <w:separator/>
      </w:r>
    </w:p>
  </w:footnote>
  <w:footnote w:type="continuationSeparator" w:id="0">
    <w:p w14:paraId="0B82FABC" w14:textId="77777777" w:rsidR="00807DE7" w:rsidRDefault="00807DE7" w:rsidP="00DC5D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3BE6D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A8035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4AA31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392EB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2B6C3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B0D697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0E2C0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BC49A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1D008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C9CB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0142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C4B3C30"/>
    <w:multiLevelType w:val="hybridMultilevel"/>
    <w:tmpl w:val="713A562C"/>
    <w:lvl w:ilvl="0" w:tplc="C4B84958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BC036E"/>
    <w:multiLevelType w:val="hybridMultilevel"/>
    <w:tmpl w:val="0CEC3FA8"/>
    <w:lvl w:ilvl="0" w:tplc="B0DEB310">
      <w:start w:val="1"/>
      <w:numFmt w:val="bullet"/>
      <w:pStyle w:val="Listadecomprobacin"/>
      <w:lvlText w:val=""/>
      <w:lvlJc w:val="left"/>
      <w:pPr>
        <w:ind w:left="397" w:hanging="397"/>
      </w:pPr>
      <w:rPr>
        <w:rFonts w:ascii="Symbol" w:hAnsi="Symbol" w:hint="default"/>
        <w:u w:color="353535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516055"/>
    <w:multiLevelType w:val="hybridMultilevel"/>
    <w:tmpl w:val="306E3092"/>
    <w:lvl w:ilvl="0" w:tplc="C4B84958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F91B53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BF3F4D"/>
    <w:multiLevelType w:val="hybridMultilevel"/>
    <w:tmpl w:val="F364DF46"/>
    <w:lvl w:ilvl="0" w:tplc="422E3F04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8C788A"/>
    <w:multiLevelType w:val="hybridMultilevel"/>
    <w:tmpl w:val="08981D92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68248C"/>
    <w:multiLevelType w:val="multilevel"/>
    <w:tmpl w:val="28B050C0"/>
    <w:lvl w:ilvl="0">
      <w:start w:val="1"/>
      <w:numFmt w:val="bullet"/>
      <w:lvlText w:val="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6C6873"/>
    <w:multiLevelType w:val="hybridMultilevel"/>
    <w:tmpl w:val="D278E94C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BE4E00"/>
    <w:multiLevelType w:val="hybridMultilevel"/>
    <w:tmpl w:val="2632D462"/>
    <w:lvl w:ilvl="0" w:tplc="C4B84958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732EA4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897674"/>
    <w:multiLevelType w:val="hybridMultilevel"/>
    <w:tmpl w:val="5BDA4DC6"/>
    <w:lvl w:ilvl="0" w:tplc="C4B84958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BF2D59"/>
    <w:multiLevelType w:val="hybridMultilevel"/>
    <w:tmpl w:val="E22A1BCC"/>
    <w:lvl w:ilvl="0" w:tplc="C4B84958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7C79C3"/>
    <w:multiLevelType w:val="multilevel"/>
    <w:tmpl w:val="BDB44CD0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E941F3"/>
    <w:multiLevelType w:val="hybridMultilevel"/>
    <w:tmpl w:val="ABA2087A"/>
    <w:lvl w:ilvl="0" w:tplc="C4B4B36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C63FDE"/>
    <w:multiLevelType w:val="multilevel"/>
    <w:tmpl w:val="742E9A12"/>
    <w:lvl w:ilvl="0">
      <w:start w:val="1"/>
      <w:numFmt w:val="bullet"/>
      <w:lvlText w:val=""/>
      <w:lvlJc w:val="left"/>
      <w:pPr>
        <w:ind w:left="56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393162">
    <w:abstractNumId w:val="12"/>
  </w:num>
  <w:num w:numId="2" w16cid:durableId="2047563046">
    <w:abstractNumId w:val="0"/>
  </w:num>
  <w:num w:numId="3" w16cid:durableId="911692628">
    <w:abstractNumId w:val="20"/>
  </w:num>
  <w:num w:numId="4" w16cid:durableId="483425233">
    <w:abstractNumId w:val="14"/>
  </w:num>
  <w:num w:numId="5" w16cid:durableId="252397157">
    <w:abstractNumId w:val="23"/>
  </w:num>
  <w:num w:numId="6" w16cid:durableId="178158520">
    <w:abstractNumId w:val="25"/>
  </w:num>
  <w:num w:numId="7" w16cid:durableId="296030378">
    <w:abstractNumId w:val="1"/>
  </w:num>
  <w:num w:numId="8" w16cid:durableId="1868832514">
    <w:abstractNumId w:val="2"/>
  </w:num>
  <w:num w:numId="9" w16cid:durableId="1890220219">
    <w:abstractNumId w:val="3"/>
  </w:num>
  <w:num w:numId="10" w16cid:durableId="927036523">
    <w:abstractNumId w:val="4"/>
  </w:num>
  <w:num w:numId="11" w16cid:durableId="1904484549">
    <w:abstractNumId w:val="9"/>
  </w:num>
  <w:num w:numId="12" w16cid:durableId="2049376641">
    <w:abstractNumId w:val="5"/>
  </w:num>
  <w:num w:numId="13" w16cid:durableId="1961523117">
    <w:abstractNumId w:val="6"/>
  </w:num>
  <w:num w:numId="14" w16cid:durableId="1111319695">
    <w:abstractNumId w:val="7"/>
  </w:num>
  <w:num w:numId="15" w16cid:durableId="1214579202">
    <w:abstractNumId w:val="8"/>
  </w:num>
  <w:num w:numId="16" w16cid:durableId="577590919">
    <w:abstractNumId w:val="10"/>
  </w:num>
  <w:num w:numId="17" w16cid:durableId="891310981">
    <w:abstractNumId w:val="17"/>
  </w:num>
  <w:num w:numId="18" w16cid:durableId="513112715">
    <w:abstractNumId w:val="18"/>
  </w:num>
  <w:num w:numId="19" w16cid:durableId="1163466622">
    <w:abstractNumId w:val="16"/>
  </w:num>
  <w:num w:numId="20" w16cid:durableId="458033483">
    <w:abstractNumId w:val="24"/>
  </w:num>
  <w:num w:numId="21" w16cid:durableId="383064639">
    <w:abstractNumId w:val="11"/>
  </w:num>
  <w:num w:numId="22" w16cid:durableId="1682050350">
    <w:abstractNumId w:val="22"/>
  </w:num>
  <w:num w:numId="23" w16cid:durableId="2009091934">
    <w:abstractNumId w:val="19"/>
  </w:num>
  <w:num w:numId="24" w16cid:durableId="1774590467">
    <w:abstractNumId w:val="21"/>
  </w:num>
  <w:num w:numId="25" w16cid:durableId="975643667">
    <w:abstractNumId w:val="13"/>
  </w:num>
  <w:num w:numId="26" w16cid:durableId="58557199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attachedTemplate r:id="rId1"/>
  <w:stylePaneFormatFilter w:val="5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0" w:visibleStyles="1" w:alternateStyleNames="0"/>
  <w:defaultTabStop w:val="720"/>
  <w:hyphenationZone w:val="425"/>
  <w:drawingGridHorizontalSpacing w:val="105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E65"/>
    <w:rsid w:val="0001761D"/>
    <w:rsid w:val="00032177"/>
    <w:rsid w:val="00064387"/>
    <w:rsid w:val="0008323A"/>
    <w:rsid w:val="000915C5"/>
    <w:rsid w:val="000B3E71"/>
    <w:rsid w:val="000F23C5"/>
    <w:rsid w:val="000F44BA"/>
    <w:rsid w:val="00104703"/>
    <w:rsid w:val="00115B37"/>
    <w:rsid w:val="001A6320"/>
    <w:rsid w:val="001B5C4C"/>
    <w:rsid w:val="001F244D"/>
    <w:rsid w:val="00203D5D"/>
    <w:rsid w:val="00245AA2"/>
    <w:rsid w:val="002B2194"/>
    <w:rsid w:val="002D03A2"/>
    <w:rsid w:val="002E395D"/>
    <w:rsid w:val="002F0DC5"/>
    <w:rsid w:val="00312E65"/>
    <w:rsid w:val="003179EB"/>
    <w:rsid w:val="00333781"/>
    <w:rsid w:val="00354439"/>
    <w:rsid w:val="0036011F"/>
    <w:rsid w:val="00370F0F"/>
    <w:rsid w:val="003B7510"/>
    <w:rsid w:val="003B7552"/>
    <w:rsid w:val="003C602C"/>
    <w:rsid w:val="003C6F53"/>
    <w:rsid w:val="003D10D7"/>
    <w:rsid w:val="003F420B"/>
    <w:rsid w:val="00415899"/>
    <w:rsid w:val="00425288"/>
    <w:rsid w:val="00454659"/>
    <w:rsid w:val="00494DC9"/>
    <w:rsid w:val="004A7786"/>
    <w:rsid w:val="004B123B"/>
    <w:rsid w:val="004B50BE"/>
    <w:rsid w:val="004C1611"/>
    <w:rsid w:val="00527480"/>
    <w:rsid w:val="005618A8"/>
    <w:rsid w:val="005640E4"/>
    <w:rsid w:val="00573029"/>
    <w:rsid w:val="005755E1"/>
    <w:rsid w:val="0059037F"/>
    <w:rsid w:val="00627C11"/>
    <w:rsid w:val="006B4992"/>
    <w:rsid w:val="006C554A"/>
    <w:rsid w:val="006E3C43"/>
    <w:rsid w:val="006F220A"/>
    <w:rsid w:val="00713D96"/>
    <w:rsid w:val="00716614"/>
    <w:rsid w:val="00721E9B"/>
    <w:rsid w:val="00761D56"/>
    <w:rsid w:val="0079681F"/>
    <w:rsid w:val="007A1A01"/>
    <w:rsid w:val="007F0872"/>
    <w:rsid w:val="007F2DAB"/>
    <w:rsid w:val="008004AE"/>
    <w:rsid w:val="00807DE7"/>
    <w:rsid w:val="008121DA"/>
    <w:rsid w:val="008351AF"/>
    <w:rsid w:val="008424EB"/>
    <w:rsid w:val="009020B2"/>
    <w:rsid w:val="00925430"/>
    <w:rsid w:val="00925CF7"/>
    <w:rsid w:val="00950605"/>
    <w:rsid w:val="009A11F0"/>
    <w:rsid w:val="009A12CB"/>
    <w:rsid w:val="009B61C4"/>
    <w:rsid w:val="009C619C"/>
    <w:rsid w:val="009D044D"/>
    <w:rsid w:val="009D207E"/>
    <w:rsid w:val="009F5B33"/>
    <w:rsid w:val="00A05B52"/>
    <w:rsid w:val="00A40D99"/>
    <w:rsid w:val="00A55C79"/>
    <w:rsid w:val="00A64A0F"/>
    <w:rsid w:val="00AB5744"/>
    <w:rsid w:val="00AD5B55"/>
    <w:rsid w:val="00AE3D74"/>
    <w:rsid w:val="00AE7331"/>
    <w:rsid w:val="00B04CE7"/>
    <w:rsid w:val="00B14394"/>
    <w:rsid w:val="00B26E49"/>
    <w:rsid w:val="00B91586"/>
    <w:rsid w:val="00B92819"/>
    <w:rsid w:val="00B93157"/>
    <w:rsid w:val="00BA3B02"/>
    <w:rsid w:val="00BA681C"/>
    <w:rsid w:val="00BB33CE"/>
    <w:rsid w:val="00BF43C1"/>
    <w:rsid w:val="00BF5509"/>
    <w:rsid w:val="00C27C49"/>
    <w:rsid w:val="00C6523B"/>
    <w:rsid w:val="00C83AE3"/>
    <w:rsid w:val="00CB315B"/>
    <w:rsid w:val="00CB6656"/>
    <w:rsid w:val="00CE7555"/>
    <w:rsid w:val="00D053B5"/>
    <w:rsid w:val="00D07B45"/>
    <w:rsid w:val="00DB4BE5"/>
    <w:rsid w:val="00DC5D31"/>
    <w:rsid w:val="00E04C53"/>
    <w:rsid w:val="00E1798C"/>
    <w:rsid w:val="00E368C0"/>
    <w:rsid w:val="00E436E9"/>
    <w:rsid w:val="00E5035D"/>
    <w:rsid w:val="00E615E1"/>
    <w:rsid w:val="00EA784E"/>
    <w:rsid w:val="00EB50F0"/>
    <w:rsid w:val="00EC6453"/>
    <w:rsid w:val="00ED5FDF"/>
    <w:rsid w:val="00EF0810"/>
    <w:rsid w:val="00F50B25"/>
    <w:rsid w:val="00F52089"/>
    <w:rsid w:val="00F74868"/>
    <w:rsid w:val="00F957FC"/>
    <w:rsid w:val="00FE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F44D05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1"/>
        <w:szCs w:val="21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54A"/>
  </w:style>
  <w:style w:type="paragraph" w:styleId="Ttulo1">
    <w:name w:val="heading 1"/>
    <w:basedOn w:val="Normal"/>
    <w:link w:val="Ttulo1Car"/>
    <w:uiPriority w:val="9"/>
    <w:rsid w:val="003179EB"/>
    <w:pPr>
      <w:keepNext/>
      <w:keepLines/>
      <w:contextualSpacing/>
      <w:outlineLvl w:val="0"/>
    </w:pPr>
    <w:rPr>
      <w:rFonts w:asciiTheme="majorHAnsi" w:eastAsiaTheme="majorEastAsia" w:hAnsiTheme="majorHAnsi" w:cstheme="majorBidi"/>
      <w:color w:val="147ABD" w:themeColor="accent1"/>
      <w:szCs w:val="32"/>
    </w:rPr>
  </w:style>
  <w:style w:type="paragraph" w:styleId="Ttulo2">
    <w:name w:val="heading 2"/>
    <w:basedOn w:val="Normal"/>
    <w:link w:val="Ttulo2Car"/>
    <w:uiPriority w:val="9"/>
    <w:qFormat/>
    <w:rsid w:val="003179EB"/>
    <w:pPr>
      <w:keepNext/>
      <w:keepLines/>
      <w:contextualSpacing/>
      <w:jc w:val="center"/>
      <w:outlineLvl w:val="1"/>
    </w:pPr>
    <w:rPr>
      <w:rFonts w:asciiTheme="majorHAnsi" w:eastAsiaTheme="majorEastAsia" w:hAnsiTheme="majorHAnsi" w:cstheme="majorBidi"/>
      <w:b/>
      <w:color w:val="147ABD" w:themeColor="accent1"/>
      <w:szCs w:val="26"/>
    </w:rPr>
  </w:style>
  <w:style w:type="paragraph" w:styleId="Ttulo3">
    <w:name w:val="heading 3"/>
    <w:basedOn w:val="Normal"/>
    <w:link w:val="Ttulo3Car"/>
    <w:uiPriority w:val="9"/>
    <w:unhideWhenUsed/>
    <w:qFormat/>
    <w:rsid w:val="003179EB"/>
    <w:pPr>
      <w:keepNext/>
      <w:keepLines/>
      <w:spacing w:after="240"/>
      <w:contextualSpacing/>
      <w:jc w:val="center"/>
      <w:outlineLvl w:val="2"/>
    </w:pPr>
    <w:rPr>
      <w:rFonts w:eastAsiaTheme="majorEastAsia" w:cstheme="majorBidi"/>
      <w:i/>
      <w:color w:val="FFFFFF" w:themeColor="background1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3179EB"/>
    <w:rPr>
      <w:rFonts w:eastAsiaTheme="majorEastAsia" w:cstheme="majorBidi"/>
      <w:i/>
      <w:color w:val="FFFFFF" w:themeColor="background1"/>
      <w:szCs w:val="24"/>
    </w:rPr>
  </w:style>
  <w:style w:type="table" w:styleId="Tablaconcuadrcula">
    <w:name w:val="Table Grid"/>
    <w:basedOn w:val="Tablanormal"/>
    <w:uiPriority w:val="59"/>
    <w:rsid w:val="003C6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ar"/>
    <w:uiPriority w:val="1"/>
    <w:qFormat/>
    <w:rsid w:val="003179EB"/>
    <w:pPr>
      <w:spacing w:before="240" w:after="240"/>
      <w:ind w:left="173"/>
      <w:contextualSpacing/>
    </w:pPr>
    <w:rPr>
      <w:rFonts w:asciiTheme="majorHAnsi" w:eastAsiaTheme="majorEastAsia" w:hAnsiTheme="majorHAnsi" w:cstheme="majorBidi"/>
      <w:color w:val="FFFFFF" w:themeColor="background1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"/>
    <w:rsid w:val="003179EB"/>
    <w:rPr>
      <w:rFonts w:asciiTheme="majorHAnsi" w:eastAsiaTheme="majorEastAsia" w:hAnsiTheme="majorHAnsi" w:cstheme="majorBidi"/>
      <w:color w:val="FFFFFF" w:themeColor="background1"/>
      <w:kern w:val="28"/>
      <w:sz w:val="56"/>
      <w:szCs w:val="56"/>
    </w:rPr>
  </w:style>
  <w:style w:type="paragraph" w:customStyle="1" w:styleId="Listadecomprobacin">
    <w:name w:val="Lista de comprobación"/>
    <w:basedOn w:val="Normal"/>
    <w:uiPriority w:val="10"/>
    <w:qFormat/>
    <w:rsid w:val="003179EB"/>
    <w:pPr>
      <w:numPr>
        <w:numId w:val="1"/>
      </w:numPr>
      <w:spacing w:before="120"/>
      <w:ind w:left="403" w:hanging="403"/>
    </w:pPr>
    <w:rPr>
      <w:rFonts w:cs="Tahoma"/>
    </w:rPr>
  </w:style>
  <w:style w:type="character" w:styleId="Textoennegrita">
    <w:name w:val="Strong"/>
    <w:basedOn w:val="Fuentedeprrafopredeter"/>
    <w:uiPriority w:val="22"/>
    <w:unhideWhenUsed/>
    <w:qFormat/>
    <w:rsid w:val="00BB33CE"/>
    <w:rPr>
      <w:rFonts w:asciiTheme="majorHAnsi" w:hAnsiTheme="majorHAnsi"/>
      <w:b/>
      <w:bCs/>
      <w:color w:val="147ABD" w:themeColor="accent1"/>
    </w:rPr>
  </w:style>
  <w:style w:type="paragraph" w:customStyle="1" w:styleId="Normalnegrita">
    <w:name w:val="Normal: negrita"/>
    <w:basedOn w:val="Normal"/>
    <w:qFormat/>
    <w:rsid w:val="00BA3B02"/>
    <w:pPr>
      <w:jc w:val="center"/>
    </w:pPr>
    <w:rPr>
      <w:b/>
    </w:rPr>
  </w:style>
  <w:style w:type="paragraph" w:styleId="Encabezado">
    <w:name w:val="header"/>
    <w:basedOn w:val="Normal"/>
    <w:link w:val="EncabezadoCar"/>
    <w:uiPriority w:val="99"/>
    <w:unhideWhenUsed/>
    <w:rsid w:val="00DC5D31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C5D31"/>
    <w:rPr>
      <w:color w:val="000000" w:themeColor="text1"/>
      <w:sz w:val="21"/>
    </w:rPr>
  </w:style>
  <w:style w:type="paragraph" w:styleId="Piedepgina">
    <w:name w:val="footer"/>
    <w:basedOn w:val="Normal"/>
    <w:link w:val="PiedepginaCar"/>
    <w:uiPriority w:val="99"/>
    <w:unhideWhenUsed/>
    <w:rsid w:val="00DC5D31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C5D31"/>
    <w:rPr>
      <w:color w:val="000000" w:themeColor="text1"/>
      <w:sz w:val="21"/>
    </w:rPr>
  </w:style>
  <w:style w:type="paragraph" w:styleId="Subttulo">
    <w:name w:val="Subtitle"/>
    <w:basedOn w:val="Normal"/>
    <w:link w:val="SubttuloCar"/>
    <w:uiPriority w:val="11"/>
    <w:unhideWhenUsed/>
    <w:qFormat/>
    <w:rsid w:val="004B50BE"/>
    <w:pPr>
      <w:keepNext/>
      <w:numPr>
        <w:ilvl w:val="1"/>
      </w:numPr>
      <w:spacing w:before="240" w:after="240"/>
      <w:ind w:left="173"/>
      <w:contextualSpacing/>
      <w:jc w:val="center"/>
    </w:pPr>
    <w:rPr>
      <w:rFonts w:asciiTheme="majorHAnsi" w:eastAsiaTheme="minorEastAsia" w:hAnsiTheme="majorHAnsi"/>
      <w:b/>
      <w:color w:val="FFFFFF" w:themeColor="background1"/>
      <w:spacing w:val="15"/>
      <w:sz w:val="32"/>
    </w:rPr>
  </w:style>
  <w:style w:type="character" w:customStyle="1" w:styleId="SubttuloCar">
    <w:name w:val="Subtítulo Car"/>
    <w:basedOn w:val="Fuentedeprrafopredeter"/>
    <w:link w:val="Subttulo"/>
    <w:uiPriority w:val="11"/>
    <w:rsid w:val="004B50BE"/>
    <w:rPr>
      <w:rFonts w:asciiTheme="majorHAnsi" w:eastAsiaTheme="minorEastAsia" w:hAnsiTheme="majorHAnsi"/>
      <w:b/>
      <w:color w:val="FFFFFF" w:themeColor="background1"/>
      <w:spacing w:val="15"/>
      <w:sz w:val="32"/>
    </w:rPr>
  </w:style>
  <w:style w:type="character" w:styleId="Textodelmarcadordeposicin">
    <w:name w:val="Placeholder Text"/>
    <w:basedOn w:val="Fuentedeprrafopredeter"/>
    <w:uiPriority w:val="99"/>
    <w:semiHidden/>
    <w:rsid w:val="00B93157"/>
    <w:rPr>
      <w:color w:val="808080"/>
    </w:rPr>
  </w:style>
  <w:style w:type="character" w:customStyle="1" w:styleId="Ttulo1Car">
    <w:name w:val="Título 1 Car"/>
    <w:basedOn w:val="Fuentedeprrafopredeter"/>
    <w:link w:val="Ttulo1"/>
    <w:uiPriority w:val="9"/>
    <w:rsid w:val="003179EB"/>
    <w:rPr>
      <w:rFonts w:asciiTheme="majorHAnsi" w:eastAsiaTheme="majorEastAsia" w:hAnsiTheme="majorHAnsi" w:cstheme="majorBidi"/>
      <w:color w:val="147ABD" w:themeColor="accent1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3179EB"/>
    <w:rPr>
      <w:rFonts w:asciiTheme="majorHAnsi" w:eastAsiaTheme="majorEastAsia" w:hAnsiTheme="majorHAnsi" w:cstheme="majorBidi"/>
      <w:b/>
      <w:color w:val="147ABD" w:themeColor="accent1"/>
      <w:szCs w:val="26"/>
    </w:rPr>
  </w:style>
  <w:style w:type="paragraph" w:customStyle="1" w:styleId="Normalgrande">
    <w:name w:val="Normal: grande"/>
    <w:basedOn w:val="Normal"/>
    <w:qFormat/>
    <w:rsid w:val="003179EB"/>
    <w:pPr>
      <w:spacing w:before="360" w:after="360"/>
    </w:pPr>
    <w:rPr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04CE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4CE7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unhideWhenUsed/>
    <w:rsid w:val="002E3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rodriguez\AppData\Roaming\Microsoft\Plantillas\Acuerdo%20de%20comportamiento.dotx" TargetMode="External"/></Relationships>
</file>

<file path=word/theme/theme1.xml><?xml version="1.0" encoding="utf-8"?>
<a:theme xmlns:a="http://schemas.openxmlformats.org/drawingml/2006/main" name="Documents-2">
  <a:themeElements>
    <a:clrScheme name="Custom 4">
      <a:dk1>
        <a:srgbClr val="000000"/>
      </a:dk1>
      <a:lt1>
        <a:srgbClr val="FFFFFF"/>
      </a:lt1>
      <a:dk2>
        <a:srgbClr val="353535"/>
      </a:dk2>
      <a:lt2>
        <a:srgbClr val="E8E8E8"/>
      </a:lt2>
      <a:accent1>
        <a:srgbClr val="147ABD"/>
      </a:accent1>
      <a:accent2>
        <a:srgbClr val="21807D"/>
      </a:accent2>
      <a:accent3>
        <a:srgbClr val="3E8429"/>
      </a:accent3>
      <a:accent4>
        <a:srgbClr val="C54F42"/>
      </a:accent4>
      <a:accent5>
        <a:srgbClr val="BD4F87"/>
      </a:accent5>
      <a:accent6>
        <a:srgbClr val="EDAF2C"/>
      </a:accent6>
      <a:hlink>
        <a:srgbClr val="0000FF"/>
      </a:hlink>
      <a:folHlink>
        <a:srgbClr val="FF00FF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Documents-2" id="{9B3F8919-78F6-1041-AE0F-531EB0A306A3}" vid="{46F7AD45-279D-184E-B651-BF576404343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0EF562-DD97-469F-9859-D8198BAEA8A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E06B246-E8BF-4654-AA78-8787424B3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9EF5EF-4A08-4B72-B80F-1C475E9213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Acuerdo de comportamiento</Template>
  <TotalTime>0</TotalTime>
  <Pages>3</Pages>
  <Words>433</Words>
  <Characters>2384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2022-01-13T16:40:00Z</dcterms:created>
  <dcterms:modified xsi:type="dcterms:W3CDTF">2024-07-15T15:55:00Z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