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417"/>
        <w:gridCol w:w="2107"/>
        <w:gridCol w:w="2276"/>
        <w:gridCol w:w="2962"/>
      </w:tblGrid>
      <w:tr w:rsidR="00CB6656" w:rsidRPr="00EF0810" w14:paraId="7AC2189E" w14:textId="77777777" w:rsidTr="00B423CD">
        <w:trPr>
          <w:jc w:val="center"/>
        </w:trPr>
        <w:tc>
          <w:tcPr>
            <w:tcW w:w="10762" w:type="dxa"/>
            <w:gridSpan w:val="4"/>
            <w:shd w:val="clear" w:color="auto" w:fill="C8E5F9" w:themeFill="accent1" w:themeFillTint="33"/>
          </w:tcPr>
          <w:p w14:paraId="6BAB10AB" w14:textId="77777777" w:rsidR="00312E65" w:rsidRPr="00B423CD" w:rsidRDefault="00312E65" w:rsidP="00312E65">
            <w:pPr>
              <w:pStyle w:val="Ttulo"/>
              <w:rPr>
                <w:color w:val="0F5A8D" w:themeColor="accent1" w:themeShade="BF"/>
                <w:sz w:val="32"/>
                <w:szCs w:val="32"/>
              </w:rPr>
            </w:pPr>
            <w:r w:rsidRPr="00B423CD">
              <w:rPr>
                <w:noProof/>
                <w:color w:val="0F5A8D" w:themeColor="accent1" w:themeShade="BF"/>
                <w:sz w:val="32"/>
                <w:szCs w:val="32"/>
                <w:lang w:val="es-CR" w:eastAsia="es-CR"/>
              </w:rPr>
              <w:drawing>
                <wp:anchor distT="0" distB="0" distL="114300" distR="114300" simplePos="0" relativeHeight="251658240" behindDoc="0" locked="0" layoutInCell="1" allowOverlap="1" wp14:anchorId="1DF474F8" wp14:editId="46381666">
                  <wp:simplePos x="0" y="0"/>
                  <wp:positionH relativeFrom="margin">
                    <wp:posOffset>3588385</wp:posOffset>
                  </wp:positionH>
                  <wp:positionV relativeFrom="margin">
                    <wp:posOffset>345440</wp:posOffset>
                  </wp:positionV>
                  <wp:extent cx="3049270" cy="790575"/>
                  <wp:effectExtent l="0" t="0" r="0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NCABEZADO-DIRECCION-CIENTIFICO-DOCENT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7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1F30">
              <w:rPr>
                <w:color w:val="0F5A8D" w:themeColor="accent1" w:themeShade="BF"/>
                <w:sz w:val="32"/>
                <w:szCs w:val="32"/>
              </w:rPr>
              <w:t>Solicitud de a</w:t>
            </w:r>
            <w:r w:rsidRPr="00B423CD">
              <w:rPr>
                <w:color w:val="0F5A8D" w:themeColor="accent1" w:themeShade="BF"/>
                <w:sz w:val="32"/>
                <w:szCs w:val="32"/>
              </w:rPr>
              <w:t xml:space="preserve">creditación  </w:t>
            </w:r>
          </w:p>
          <w:p w14:paraId="1CAB5C2C" w14:textId="77777777" w:rsidR="00B423CD" w:rsidRPr="00B423CD" w:rsidRDefault="00B423CD" w:rsidP="00312E65">
            <w:pPr>
              <w:pStyle w:val="Ttulo"/>
              <w:rPr>
                <w:color w:val="0F5A8D" w:themeColor="accent1" w:themeShade="BF"/>
                <w:sz w:val="32"/>
                <w:szCs w:val="32"/>
              </w:rPr>
            </w:pPr>
            <w:r w:rsidRPr="00B423CD">
              <w:rPr>
                <w:color w:val="0F5A8D" w:themeColor="accent1" w:themeShade="BF"/>
                <w:sz w:val="32"/>
                <w:szCs w:val="32"/>
              </w:rPr>
              <w:t>Entidad Prestadora de</w:t>
            </w:r>
          </w:p>
          <w:p w14:paraId="74FBCBB0" w14:textId="77777777" w:rsidR="00AE7331" w:rsidRPr="00312E65" w:rsidRDefault="00312E65" w:rsidP="00312E65">
            <w:pPr>
              <w:pStyle w:val="Ttulo"/>
              <w:rPr>
                <w:sz w:val="28"/>
                <w:szCs w:val="28"/>
              </w:rPr>
            </w:pPr>
            <w:r w:rsidRPr="00B423CD">
              <w:rPr>
                <w:color w:val="0F5A8D" w:themeColor="accent1" w:themeShade="BF"/>
                <w:sz w:val="32"/>
                <w:szCs w:val="32"/>
              </w:rPr>
              <w:t>Educación Médica Continua</w:t>
            </w:r>
            <w:r w:rsidR="00B51F30">
              <w:rPr>
                <w:color w:val="0F5A8D" w:themeColor="accent1" w:themeShade="BF"/>
                <w:sz w:val="32"/>
                <w:szCs w:val="32"/>
              </w:rPr>
              <w:t>, EPEMC</w:t>
            </w:r>
            <w:r w:rsidRPr="00B423CD">
              <w:rPr>
                <w:color w:val="0F5A8D" w:themeColor="accent1" w:themeShade="BF"/>
                <w:sz w:val="32"/>
                <w:szCs w:val="32"/>
              </w:rPr>
              <w:t xml:space="preserve"> </w:t>
            </w:r>
          </w:p>
        </w:tc>
      </w:tr>
      <w:tr w:rsidR="001B5C4C" w:rsidRPr="00EF0810" w14:paraId="7F2A97B9" w14:textId="77777777" w:rsidTr="00B92819">
        <w:trPr>
          <w:trHeight w:val="377"/>
          <w:jc w:val="center"/>
        </w:trPr>
        <w:tc>
          <w:tcPr>
            <w:tcW w:w="10762" w:type="dxa"/>
            <w:gridSpan w:val="4"/>
            <w:shd w:val="clear" w:color="auto" w:fill="F2F2F2" w:themeFill="background1" w:themeFillShade="F2"/>
          </w:tcPr>
          <w:p w14:paraId="03376501" w14:textId="77777777" w:rsidR="001B5C4C" w:rsidRPr="00FC1CED" w:rsidRDefault="00CE7555" w:rsidP="002E395D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noProof/>
                <w:color w:val="0F5A8D" w:themeColor="accent1" w:themeShade="BF"/>
                <w:sz w:val="24"/>
                <w:szCs w:val="24"/>
                <w:lang w:val="es-CR" w:eastAsia="es-CR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 xml:space="preserve">Este espacio es para </w:t>
            </w:r>
            <w:r w:rsidR="00B51F30">
              <w:rPr>
                <w:rFonts w:asciiTheme="minorHAnsi" w:hAnsiTheme="minorHAnsi" w:cstheme="minorHAnsi"/>
                <w:color w:val="000000" w:themeColor="text1"/>
              </w:rPr>
              <w:t>u</w:t>
            </w:r>
            <w:r w:rsidR="001B5C4C" w:rsidRPr="00FC1CED">
              <w:rPr>
                <w:rFonts w:asciiTheme="minorHAnsi" w:hAnsiTheme="minorHAnsi" w:cstheme="minorHAnsi"/>
                <w:color w:val="000000" w:themeColor="text1"/>
              </w:rPr>
              <w:t>so exclusivo de la DCD</w:t>
            </w:r>
          </w:p>
        </w:tc>
      </w:tr>
      <w:tr w:rsidR="00CB6656" w:rsidRPr="00EF0810" w14:paraId="47B492A0" w14:textId="77777777" w:rsidTr="00B92819">
        <w:trPr>
          <w:trHeight w:val="1861"/>
          <w:jc w:val="center"/>
        </w:trPr>
        <w:tc>
          <w:tcPr>
            <w:tcW w:w="7800" w:type="dxa"/>
            <w:gridSpan w:val="3"/>
            <w:shd w:val="clear" w:color="auto" w:fill="FFFFFF" w:themeFill="background1"/>
          </w:tcPr>
          <w:p w14:paraId="200B958A" w14:textId="77777777" w:rsidR="001B5C4C" w:rsidRDefault="001B5C4C"/>
          <w:tbl>
            <w:tblPr>
              <w:tblStyle w:val="Tablaconcuadrcula"/>
              <w:tblW w:w="72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74"/>
              <w:gridCol w:w="4662"/>
            </w:tblGrid>
            <w:tr w:rsidR="00AE3D74" w:rsidRPr="00AE3D74" w14:paraId="1F144305" w14:textId="77777777" w:rsidTr="00B92819">
              <w:trPr>
                <w:trHeight w:val="388"/>
              </w:trPr>
              <w:tc>
                <w:tcPr>
                  <w:tcW w:w="2574" w:type="dxa"/>
                  <w:vAlign w:val="bottom"/>
                </w:tcPr>
                <w:p w14:paraId="777486F4" w14:textId="77777777" w:rsidR="00EC6453" w:rsidRPr="00AE3D74" w:rsidRDefault="00312E65" w:rsidP="001B5C4C">
                  <w:pPr>
                    <w:pStyle w:val="Ttulo1"/>
                    <w:ind w:right="-252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AE3D74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Fecha de ingreso</w:t>
                  </w:r>
                </w:p>
              </w:tc>
              <w:tc>
                <w:tcPr>
                  <w:tcW w:w="4662" w:type="dxa"/>
                  <w:tcBorders>
                    <w:bottom w:val="single" w:sz="4" w:space="0" w:color="auto"/>
                  </w:tcBorders>
                  <w:vAlign w:val="bottom"/>
                </w:tcPr>
                <w:p w14:paraId="4C6A24D8" w14:textId="77777777" w:rsidR="00EC6453" w:rsidRPr="00AE3D74" w:rsidRDefault="00EC6453" w:rsidP="003179EB">
                  <w:pPr>
                    <w:rPr>
                      <w:rFonts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675BD468" w14:textId="77777777" w:rsidR="009020B2" w:rsidRDefault="009020B2" w:rsidP="009020B2">
            <w:pPr>
              <w:pStyle w:val="Normalgrande"/>
              <w:spacing w:before="0" w:after="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48F07F75" w14:textId="77777777" w:rsidR="006E3BC6" w:rsidRPr="00AE3D74" w:rsidRDefault="006E3BC6" w:rsidP="009020B2">
            <w:pPr>
              <w:pStyle w:val="Normalgrande"/>
              <w:spacing w:before="0" w:after="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4D569800" w14:textId="77777777" w:rsidR="009020B2" w:rsidRPr="00AE3D74" w:rsidRDefault="00C27C49" w:rsidP="009020B2">
            <w:pPr>
              <w:pStyle w:val="Normalgrande"/>
              <w:spacing w:before="0" w:after="0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AE3D74">
              <w:rPr>
                <w:rFonts w:cstheme="minorHAnsi"/>
                <w:b/>
                <w:color w:val="000000" w:themeColor="text1"/>
                <w:sz w:val="22"/>
                <w:szCs w:val="22"/>
              </w:rPr>
              <w:t>Resultado de evaluación</w:t>
            </w:r>
          </w:p>
          <w:p w14:paraId="0E121271" w14:textId="77777777" w:rsidR="009020B2" w:rsidRPr="00AE3D74" w:rsidRDefault="009020B2" w:rsidP="009020B2">
            <w:pPr>
              <w:pStyle w:val="Normalgrande"/>
              <w:spacing w:before="0" w:after="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Style w:val="Tablaconcuadrcula"/>
              <w:tblW w:w="7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2"/>
              <w:gridCol w:w="4737"/>
            </w:tblGrid>
            <w:tr w:rsidR="00AE3D74" w:rsidRPr="00AE3D74" w14:paraId="1D0F0E6D" w14:textId="77777777" w:rsidTr="003D10D7">
              <w:trPr>
                <w:trHeight w:val="234"/>
              </w:trPr>
              <w:tc>
                <w:tcPr>
                  <w:tcW w:w="2542" w:type="dxa"/>
                  <w:vAlign w:val="bottom"/>
                </w:tcPr>
                <w:p w14:paraId="665A35BE" w14:textId="77777777" w:rsidR="009020B2" w:rsidRPr="00AE3D74" w:rsidRDefault="009020B2" w:rsidP="009020B2">
                  <w:pPr>
                    <w:pStyle w:val="Ttulo1"/>
                    <w:ind w:right="-252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AE3D74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Evaluador</w:t>
                  </w:r>
                </w:p>
              </w:tc>
              <w:tc>
                <w:tcPr>
                  <w:tcW w:w="4737" w:type="dxa"/>
                  <w:tcBorders>
                    <w:bottom w:val="single" w:sz="4" w:space="0" w:color="auto"/>
                  </w:tcBorders>
                  <w:vAlign w:val="bottom"/>
                </w:tcPr>
                <w:p w14:paraId="2DCC98CF" w14:textId="77777777" w:rsidR="009020B2" w:rsidRPr="00AE3D74" w:rsidRDefault="009020B2" w:rsidP="009020B2">
                  <w:pPr>
                    <w:ind w:left="330" w:firstLine="142"/>
                    <w:rPr>
                      <w:rFonts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AE3D74" w:rsidRPr="00AE3D74" w14:paraId="2B6E777B" w14:textId="77777777" w:rsidTr="003D10D7">
              <w:trPr>
                <w:trHeight w:val="189"/>
              </w:trPr>
              <w:tc>
                <w:tcPr>
                  <w:tcW w:w="2542" w:type="dxa"/>
                  <w:vAlign w:val="bottom"/>
                </w:tcPr>
                <w:p w14:paraId="65A91B2D" w14:textId="77777777" w:rsidR="009020B2" w:rsidRPr="00AE3D74" w:rsidRDefault="009020B2" w:rsidP="009020B2">
                  <w:pPr>
                    <w:pStyle w:val="Ttulo1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AE3D74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Fecha de aceptación</w:t>
                  </w:r>
                </w:p>
              </w:tc>
              <w:tc>
                <w:tcPr>
                  <w:tcW w:w="473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384744D" w14:textId="77777777" w:rsidR="009020B2" w:rsidRPr="00AE3D74" w:rsidRDefault="009020B2" w:rsidP="009020B2">
                  <w:pPr>
                    <w:ind w:left="330" w:firstLine="142"/>
                    <w:rPr>
                      <w:rFonts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D10D7" w:rsidRPr="00AE3D74" w14:paraId="6AE41675" w14:textId="77777777" w:rsidTr="00B92819">
              <w:trPr>
                <w:trHeight w:val="189"/>
              </w:trPr>
              <w:tc>
                <w:tcPr>
                  <w:tcW w:w="2542" w:type="dxa"/>
                  <w:vAlign w:val="bottom"/>
                </w:tcPr>
                <w:p w14:paraId="47EA646D" w14:textId="77777777" w:rsidR="009020B2" w:rsidRPr="00AE3D74" w:rsidRDefault="009020B2" w:rsidP="009020B2">
                  <w:pPr>
                    <w:pStyle w:val="Ttulo1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AE3D74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Fecha de rechazo</w:t>
                  </w:r>
                </w:p>
              </w:tc>
              <w:tc>
                <w:tcPr>
                  <w:tcW w:w="473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61B9307" w14:textId="77777777" w:rsidR="009020B2" w:rsidRPr="00AE3D74" w:rsidRDefault="009020B2" w:rsidP="009020B2">
                  <w:pPr>
                    <w:ind w:left="330" w:firstLine="142"/>
                    <w:rPr>
                      <w:rFonts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4B3E7912" w14:textId="77777777" w:rsidR="00AE7331" w:rsidRPr="00AE3D74" w:rsidRDefault="00AE7331" w:rsidP="0003217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36B7770A" w14:textId="77777777" w:rsidR="009020B2" w:rsidRPr="00AE3D74" w:rsidRDefault="009020B2" w:rsidP="0003217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tbl>
            <w:tblPr>
              <w:tblStyle w:val="Tablaconcuadrcula"/>
              <w:tblW w:w="7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2"/>
              <w:gridCol w:w="4737"/>
            </w:tblGrid>
            <w:tr w:rsidR="00AE3D74" w:rsidRPr="00AE3D74" w14:paraId="2CA64E84" w14:textId="77777777" w:rsidTr="003D10D7">
              <w:trPr>
                <w:trHeight w:val="234"/>
              </w:trPr>
              <w:tc>
                <w:tcPr>
                  <w:tcW w:w="2542" w:type="dxa"/>
                  <w:vAlign w:val="bottom"/>
                </w:tcPr>
                <w:p w14:paraId="375E89C2" w14:textId="77777777" w:rsidR="009020B2" w:rsidRPr="00AE3D74" w:rsidRDefault="009020B2" w:rsidP="009020B2">
                  <w:pPr>
                    <w:pStyle w:val="Ttulo1"/>
                    <w:ind w:right="-252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AE3D74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Firma Evaluador</w:t>
                  </w:r>
                </w:p>
              </w:tc>
              <w:tc>
                <w:tcPr>
                  <w:tcW w:w="4737" w:type="dxa"/>
                  <w:tcBorders>
                    <w:bottom w:val="single" w:sz="4" w:space="0" w:color="auto"/>
                  </w:tcBorders>
                  <w:vAlign w:val="bottom"/>
                </w:tcPr>
                <w:p w14:paraId="40D7AA1F" w14:textId="77777777" w:rsidR="009020B2" w:rsidRPr="00AE3D74" w:rsidRDefault="009020B2" w:rsidP="009020B2">
                  <w:pPr>
                    <w:ind w:left="330" w:firstLine="142"/>
                    <w:rPr>
                      <w:rFonts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031EDCF9" w14:textId="77777777" w:rsidR="009020B2" w:rsidRDefault="009020B2" w:rsidP="00032177"/>
          <w:p w14:paraId="520FE6B7" w14:textId="77777777" w:rsidR="00B423CD" w:rsidRPr="00EF0810" w:rsidRDefault="00B423CD" w:rsidP="00032177"/>
        </w:tc>
        <w:tc>
          <w:tcPr>
            <w:tcW w:w="2962" w:type="dxa"/>
            <w:shd w:val="clear" w:color="auto" w:fill="F2F2F2" w:themeFill="background1" w:themeFillShade="F2"/>
          </w:tcPr>
          <w:p w14:paraId="4712E568" w14:textId="77777777" w:rsidR="001B5C4C" w:rsidRPr="00EF0810" w:rsidRDefault="001B5C4C" w:rsidP="001B5C4C">
            <w:pPr>
              <w:pStyle w:val="Listadecomprobacin"/>
              <w:numPr>
                <w:ilvl w:val="0"/>
                <w:numId w:val="0"/>
              </w:numPr>
            </w:pPr>
            <w:r>
              <w:t>Oficio de acreditación</w:t>
            </w:r>
          </w:p>
          <w:p w14:paraId="3AF798FA" w14:textId="77777777" w:rsidR="00AE7331" w:rsidRPr="00EF0810" w:rsidRDefault="00AE7331" w:rsidP="00312E65">
            <w:pPr>
              <w:pStyle w:val="Listadecomprobacin"/>
              <w:numPr>
                <w:ilvl w:val="0"/>
                <w:numId w:val="0"/>
              </w:numPr>
            </w:pPr>
          </w:p>
        </w:tc>
      </w:tr>
      <w:tr w:rsidR="00C27C49" w:rsidRPr="00EF0810" w14:paraId="0D689A06" w14:textId="77777777" w:rsidTr="009020B2">
        <w:trPr>
          <w:trHeight w:val="415"/>
          <w:jc w:val="center"/>
        </w:trPr>
        <w:tc>
          <w:tcPr>
            <w:tcW w:w="10762" w:type="dxa"/>
            <w:gridSpan w:val="4"/>
            <w:shd w:val="clear" w:color="auto" w:fill="F2F2F2" w:themeFill="background1" w:themeFillShade="F2"/>
            <w:vAlign w:val="center"/>
          </w:tcPr>
          <w:p w14:paraId="7569DBDD" w14:textId="77777777" w:rsidR="00B423CD" w:rsidRPr="00FC1CED" w:rsidRDefault="00C27C49" w:rsidP="002E395D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>Datos Gener</w:t>
            </w:r>
            <w:r w:rsidR="00B423CD" w:rsidRPr="00FC1CED">
              <w:rPr>
                <w:rFonts w:asciiTheme="minorHAnsi" w:hAnsiTheme="minorHAnsi" w:cstheme="minorHAnsi"/>
                <w:color w:val="000000" w:themeColor="text1"/>
              </w:rPr>
              <w:t>ales del solicitante</w:t>
            </w:r>
          </w:p>
          <w:p w14:paraId="7924A205" w14:textId="77777777" w:rsidR="00C27C49" w:rsidRPr="00B423CD" w:rsidRDefault="00B423CD" w:rsidP="00B423CD">
            <w:pPr>
              <w:pStyle w:val="Ttulo2"/>
              <w:ind w:left="720"/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</w:pPr>
            <w:r w:rsidRPr="00B423CD">
              <w:rPr>
                <w:rFonts w:asciiTheme="minorHAnsi" w:hAnsiTheme="minorHAnsi" w:cstheme="minorHAnsi"/>
                <w:b w:val="0"/>
                <w:color w:val="000000" w:themeColor="text1"/>
                <w:sz w:val="18"/>
                <w:szCs w:val="18"/>
              </w:rPr>
              <w:t>(Por favor completar el siguiente formulario)</w:t>
            </w:r>
          </w:p>
        </w:tc>
      </w:tr>
      <w:tr w:rsidR="00C27C49" w:rsidRPr="00EF0810" w14:paraId="150E4B31" w14:textId="77777777" w:rsidTr="00B51F30">
        <w:trPr>
          <w:jc w:val="center"/>
        </w:trPr>
        <w:tc>
          <w:tcPr>
            <w:tcW w:w="3417" w:type="dxa"/>
            <w:vAlign w:val="center"/>
          </w:tcPr>
          <w:p w14:paraId="00E98391" w14:textId="77777777" w:rsidR="00C27C49" w:rsidRPr="00EF0810" w:rsidRDefault="00B423CD" w:rsidP="00B51F30">
            <w:r>
              <w:t>Nombre de la entidad solicitante</w:t>
            </w:r>
          </w:p>
        </w:tc>
        <w:tc>
          <w:tcPr>
            <w:tcW w:w="7345" w:type="dxa"/>
            <w:gridSpan w:val="3"/>
            <w:vAlign w:val="center"/>
          </w:tcPr>
          <w:p w14:paraId="19690BAC" w14:textId="77777777" w:rsidR="00C27C49" w:rsidRDefault="00C27C49" w:rsidP="00B51F30"/>
          <w:p w14:paraId="6DF18F96" w14:textId="77777777" w:rsidR="002E395D" w:rsidRDefault="002E395D" w:rsidP="00B51F30"/>
          <w:p w14:paraId="671E6B7B" w14:textId="77777777" w:rsidR="00C27C49" w:rsidRPr="00EF0810" w:rsidRDefault="00C27C49" w:rsidP="00B51F30"/>
        </w:tc>
      </w:tr>
      <w:tr w:rsidR="00C27C49" w:rsidRPr="00EF0810" w14:paraId="41B55B86" w14:textId="77777777" w:rsidTr="00B51F30">
        <w:trPr>
          <w:jc w:val="center"/>
        </w:trPr>
        <w:tc>
          <w:tcPr>
            <w:tcW w:w="3417" w:type="dxa"/>
            <w:vAlign w:val="center"/>
          </w:tcPr>
          <w:p w14:paraId="606753CA" w14:textId="77777777" w:rsidR="00C27C49" w:rsidRPr="00EF0810" w:rsidRDefault="00B423CD" w:rsidP="00B51F30">
            <w:r>
              <w:t>Nombre del responsable de las metas de la solicitud</w:t>
            </w:r>
          </w:p>
        </w:tc>
        <w:tc>
          <w:tcPr>
            <w:tcW w:w="7345" w:type="dxa"/>
            <w:gridSpan w:val="3"/>
            <w:vAlign w:val="center"/>
          </w:tcPr>
          <w:p w14:paraId="7706670A" w14:textId="77777777" w:rsidR="00C27C49" w:rsidRDefault="00C27C49" w:rsidP="00B51F30"/>
          <w:p w14:paraId="4BABD1BC" w14:textId="77777777" w:rsidR="00C27C49" w:rsidRDefault="00C27C49" w:rsidP="00B51F30"/>
          <w:p w14:paraId="1999F0BE" w14:textId="77777777" w:rsidR="002E395D" w:rsidRPr="00EF0810" w:rsidRDefault="002E395D" w:rsidP="00B51F30"/>
        </w:tc>
      </w:tr>
      <w:tr w:rsidR="00B423CD" w:rsidRPr="00EF0810" w14:paraId="37716367" w14:textId="77777777" w:rsidTr="00B51F30">
        <w:trPr>
          <w:jc w:val="center"/>
        </w:trPr>
        <w:tc>
          <w:tcPr>
            <w:tcW w:w="3417" w:type="dxa"/>
            <w:vMerge w:val="restart"/>
            <w:vAlign w:val="center"/>
          </w:tcPr>
          <w:p w14:paraId="65850DDA" w14:textId="77777777" w:rsidR="00B423CD" w:rsidRPr="00B423CD" w:rsidRDefault="00B423CD" w:rsidP="00B51F30">
            <w:r>
              <w:t>Información de contacto</w:t>
            </w:r>
          </w:p>
        </w:tc>
        <w:tc>
          <w:tcPr>
            <w:tcW w:w="2107" w:type="dxa"/>
            <w:shd w:val="clear" w:color="auto" w:fill="FFFFFF" w:themeFill="background1"/>
            <w:vAlign w:val="center"/>
          </w:tcPr>
          <w:p w14:paraId="3C714CCC" w14:textId="77777777" w:rsidR="00B423CD" w:rsidRPr="00EF0810" w:rsidRDefault="00B423CD" w:rsidP="00B51F30">
            <w:r>
              <w:t>Teléfono</w:t>
            </w:r>
          </w:p>
        </w:tc>
        <w:tc>
          <w:tcPr>
            <w:tcW w:w="5238" w:type="dxa"/>
            <w:gridSpan w:val="2"/>
            <w:shd w:val="clear" w:color="auto" w:fill="FFFFFF" w:themeFill="background1"/>
            <w:vAlign w:val="center"/>
          </w:tcPr>
          <w:p w14:paraId="619BF776" w14:textId="77777777" w:rsidR="00B423CD" w:rsidRPr="00EF0810" w:rsidRDefault="00B423CD" w:rsidP="00B51F30">
            <w:pPr>
              <w:pStyle w:val="Prrafodelista"/>
            </w:pPr>
          </w:p>
        </w:tc>
      </w:tr>
      <w:tr w:rsidR="00B423CD" w:rsidRPr="00EF0810" w14:paraId="32EE458E" w14:textId="77777777" w:rsidTr="00B51F30">
        <w:trPr>
          <w:jc w:val="center"/>
        </w:trPr>
        <w:tc>
          <w:tcPr>
            <w:tcW w:w="3417" w:type="dxa"/>
            <w:vMerge/>
            <w:vAlign w:val="center"/>
          </w:tcPr>
          <w:p w14:paraId="13FF31B9" w14:textId="77777777" w:rsidR="00B423CD" w:rsidRDefault="00B423CD" w:rsidP="00B51F30"/>
        </w:tc>
        <w:tc>
          <w:tcPr>
            <w:tcW w:w="2107" w:type="dxa"/>
            <w:shd w:val="clear" w:color="auto" w:fill="FFFFFF" w:themeFill="background1"/>
            <w:vAlign w:val="center"/>
          </w:tcPr>
          <w:p w14:paraId="40234EBD" w14:textId="77777777" w:rsidR="00B423CD" w:rsidRPr="00EF0810" w:rsidRDefault="00B423CD" w:rsidP="00B51F30">
            <w:r>
              <w:t>Correo electrónico</w:t>
            </w:r>
          </w:p>
        </w:tc>
        <w:tc>
          <w:tcPr>
            <w:tcW w:w="5238" w:type="dxa"/>
            <w:gridSpan w:val="2"/>
            <w:shd w:val="clear" w:color="auto" w:fill="FFFFFF" w:themeFill="background1"/>
            <w:vAlign w:val="center"/>
          </w:tcPr>
          <w:p w14:paraId="25907BE8" w14:textId="77777777" w:rsidR="00B423CD" w:rsidRPr="00EF0810" w:rsidRDefault="00B423CD" w:rsidP="00B51F30">
            <w:pPr>
              <w:pStyle w:val="Prrafodelista"/>
            </w:pPr>
          </w:p>
        </w:tc>
      </w:tr>
    </w:tbl>
    <w:p w14:paraId="3E55B927" w14:textId="77777777" w:rsidR="002E395D" w:rsidRDefault="002E395D" w:rsidP="008424EB"/>
    <w:tbl>
      <w:tblPr>
        <w:tblStyle w:val="Tablaconcuadrcula"/>
        <w:tblW w:w="5002" w:type="pct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0766"/>
      </w:tblGrid>
      <w:tr w:rsidR="00E04C53" w:rsidRPr="00EF0810" w14:paraId="7A99D8B6" w14:textId="77777777" w:rsidTr="00B51F30">
        <w:trPr>
          <w:trHeight w:val="377"/>
          <w:jc w:val="center"/>
        </w:trPr>
        <w:tc>
          <w:tcPr>
            <w:tcW w:w="10766" w:type="dxa"/>
            <w:shd w:val="clear" w:color="auto" w:fill="F2F2F2" w:themeFill="background1" w:themeFillShade="F2"/>
            <w:vAlign w:val="center"/>
          </w:tcPr>
          <w:p w14:paraId="79ACF0AB" w14:textId="77777777" w:rsidR="00E04C53" w:rsidRPr="00FC1CED" w:rsidRDefault="00B423C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es-CR" w:eastAsia="es-CR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 xml:space="preserve">Descripción de las metas de sus programas y alcance de </w:t>
            </w:r>
            <w:proofErr w:type="gramStart"/>
            <w:r w:rsidRPr="00FC1CED">
              <w:rPr>
                <w:rFonts w:asciiTheme="minorHAnsi" w:hAnsiTheme="minorHAnsi" w:cstheme="minorHAnsi"/>
                <w:color w:val="000000" w:themeColor="text1"/>
              </w:rPr>
              <w:t>los mismos</w:t>
            </w:r>
            <w:proofErr w:type="gramEnd"/>
          </w:p>
        </w:tc>
      </w:tr>
      <w:tr w:rsidR="00E04C53" w:rsidRPr="00EF0810" w14:paraId="78A172F9" w14:textId="77777777" w:rsidTr="00B51F30">
        <w:trPr>
          <w:trHeight w:val="113"/>
          <w:jc w:val="center"/>
        </w:trPr>
        <w:tc>
          <w:tcPr>
            <w:tcW w:w="10766" w:type="dxa"/>
            <w:vAlign w:val="center"/>
          </w:tcPr>
          <w:p w14:paraId="7B1BC369" w14:textId="77777777" w:rsidR="00E04C53" w:rsidRPr="00FC1CED" w:rsidRDefault="00E04C53" w:rsidP="00B51F30">
            <w:pPr>
              <w:jc w:val="center"/>
              <w:rPr>
                <w:rFonts w:cstheme="minorHAnsi"/>
              </w:rPr>
            </w:pPr>
          </w:p>
          <w:p w14:paraId="732498BD" w14:textId="77777777" w:rsidR="00E04C53" w:rsidRPr="00FC1CED" w:rsidRDefault="00E04C53" w:rsidP="00B51F30">
            <w:pPr>
              <w:jc w:val="center"/>
              <w:rPr>
                <w:rFonts w:cstheme="minorHAnsi"/>
              </w:rPr>
            </w:pPr>
          </w:p>
          <w:p w14:paraId="5E0485C4" w14:textId="77777777" w:rsidR="00E04C53" w:rsidRPr="00FC1CED" w:rsidRDefault="00E04C53" w:rsidP="00B51F30">
            <w:pPr>
              <w:jc w:val="center"/>
              <w:rPr>
                <w:rFonts w:cstheme="minorHAnsi"/>
              </w:rPr>
            </w:pPr>
          </w:p>
          <w:p w14:paraId="6E8C9AD3" w14:textId="77777777" w:rsidR="00E04C53" w:rsidRDefault="00E04C53" w:rsidP="00B51F30">
            <w:pPr>
              <w:jc w:val="center"/>
              <w:rPr>
                <w:rFonts w:cstheme="minorHAnsi"/>
              </w:rPr>
            </w:pPr>
          </w:p>
          <w:p w14:paraId="231C7CB3" w14:textId="77777777" w:rsidR="00FC1CED" w:rsidRDefault="00FC1CED" w:rsidP="00B51F30">
            <w:pPr>
              <w:jc w:val="center"/>
              <w:rPr>
                <w:rFonts w:cstheme="minorHAnsi"/>
              </w:rPr>
            </w:pPr>
          </w:p>
          <w:p w14:paraId="16E8B62C" w14:textId="77777777" w:rsidR="00FC1CED" w:rsidRPr="00FC1CED" w:rsidRDefault="00FC1CED" w:rsidP="00B51F30">
            <w:pPr>
              <w:jc w:val="center"/>
              <w:rPr>
                <w:rFonts w:cstheme="minorHAnsi"/>
              </w:rPr>
            </w:pPr>
          </w:p>
        </w:tc>
      </w:tr>
      <w:tr w:rsidR="00E04C53" w:rsidRPr="00EF0810" w14:paraId="696500B6" w14:textId="77777777" w:rsidTr="00B51F30">
        <w:trPr>
          <w:trHeight w:val="377"/>
          <w:jc w:val="center"/>
        </w:trPr>
        <w:tc>
          <w:tcPr>
            <w:tcW w:w="10766" w:type="dxa"/>
            <w:shd w:val="clear" w:color="auto" w:fill="F2F2F2" w:themeFill="background1" w:themeFillShade="F2"/>
            <w:vAlign w:val="center"/>
          </w:tcPr>
          <w:p w14:paraId="64C4B51D" w14:textId="77777777" w:rsidR="00E04C53" w:rsidRPr="00FC1CED" w:rsidRDefault="00B423C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es-CR" w:eastAsia="es-CR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>Características de sus potenciales participantes</w:t>
            </w:r>
          </w:p>
        </w:tc>
      </w:tr>
      <w:tr w:rsidR="00E04C53" w:rsidRPr="00EF0810" w14:paraId="01BA681F" w14:textId="77777777" w:rsidTr="00B51F30">
        <w:trPr>
          <w:trHeight w:val="113"/>
          <w:jc w:val="center"/>
        </w:trPr>
        <w:tc>
          <w:tcPr>
            <w:tcW w:w="10766" w:type="dxa"/>
            <w:vAlign w:val="center"/>
          </w:tcPr>
          <w:p w14:paraId="62D92486" w14:textId="77777777" w:rsidR="00E04C53" w:rsidRDefault="00E04C53" w:rsidP="00B51F30">
            <w:pPr>
              <w:jc w:val="center"/>
            </w:pPr>
          </w:p>
          <w:p w14:paraId="3F5B23CA" w14:textId="77777777" w:rsidR="00E04C53" w:rsidRDefault="00E04C53" w:rsidP="00B51F30">
            <w:pPr>
              <w:jc w:val="center"/>
            </w:pPr>
          </w:p>
          <w:p w14:paraId="2678C092" w14:textId="77777777" w:rsidR="00E04C53" w:rsidRDefault="00E04C53" w:rsidP="00B51F30">
            <w:pPr>
              <w:jc w:val="center"/>
            </w:pPr>
          </w:p>
          <w:p w14:paraId="01805FC2" w14:textId="77777777" w:rsidR="00E04C53" w:rsidRDefault="00E04C53" w:rsidP="004C3CC9"/>
          <w:p w14:paraId="34E64A3A" w14:textId="77777777" w:rsidR="00FC1CED" w:rsidRDefault="00FC1CED" w:rsidP="00B51F30">
            <w:pPr>
              <w:jc w:val="center"/>
            </w:pPr>
          </w:p>
        </w:tc>
      </w:tr>
      <w:tr w:rsidR="00E04C53" w:rsidRPr="00EF0810" w14:paraId="1291D7F7" w14:textId="77777777" w:rsidTr="00B51F30">
        <w:trPr>
          <w:trHeight w:val="113"/>
          <w:jc w:val="center"/>
        </w:trPr>
        <w:tc>
          <w:tcPr>
            <w:tcW w:w="10766" w:type="dxa"/>
            <w:shd w:val="clear" w:color="auto" w:fill="E8E8E8" w:themeFill="background2"/>
            <w:vAlign w:val="center"/>
          </w:tcPr>
          <w:p w14:paraId="67390C18" w14:textId="77777777" w:rsidR="00E04C53" w:rsidRPr="00FC1CED" w:rsidRDefault="00B423C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lang w:val="es-CR" w:eastAsia="es-CR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lastRenderedPageBreak/>
              <w:t>Descripción del tipo de actividades que proveerá</w:t>
            </w:r>
          </w:p>
        </w:tc>
      </w:tr>
      <w:tr w:rsidR="00E04C53" w:rsidRPr="00EF0810" w14:paraId="3EF09CC4" w14:textId="77777777" w:rsidTr="00B51F30">
        <w:trPr>
          <w:trHeight w:val="113"/>
          <w:jc w:val="center"/>
        </w:trPr>
        <w:tc>
          <w:tcPr>
            <w:tcW w:w="10766" w:type="dxa"/>
            <w:vAlign w:val="center"/>
          </w:tcPr>
          <w:p w14:paraId="0016EC5C" w14:textId="77777777" w:rsidR="00E04C53" w:rsidRPr="00FC1CED" w:rsidRDefault="00E04C53" w:rsidP="00B51F30">
            <w:pPr>
              <w:pStyle w:val="Ttulo2"/>
              <w:rPr>
                <w:rFonts w:asciiTheme="minorHAnsi" w:hAnsiTheme="minorHAnsi" w:cstheme="minorHAnsi"/>
              </w:rPr>
            </w:pPr>
          </w:p>
          <w:p w14:paraId="0A763FCB" w14:textId="77777777" w:rsidR="00E04C53" w:rsidRPr="00FC1CED" w:rsidRDefault="00E04C53" w:rsidP="00B51F30">
            <w:pPr>
              <w:pStyle w:val="Ttulo2"/>
              <w:rPr>
                <w:rFonts w:asciiTheme="minorHAnsi" w:hAnsiTheme="minorHAnsi" w:cstheme="minorHAnsi"/>
              </w:rPr>
            </w:pPr>
          </w:p>
          <w:p w14:paraId="757A1554" w14:textId="77777777" w:rsidR="00E04C53" w:rsidRPr="00FC1CED" w:rsidRDefault="00E04C53" w:rsidP="00B51F30">
            <w:pPr>
              <w:pStyle w:val="Ttulo2"/>
              <w:rPr>
                <w:rFonts w:asciiTheme="minorHAnsi" w:hAnsiTheme="minorHAnsi" w:cstheme="minorHAnsi"/>
              </w:rPr>
            </w:pPr>
          </w:p>
          <w:p w14:paraId="6791230E" w14:textId="77777777" w:rsidR="00E04C53" w:rsidRPr="00FC1CED" w:rsidRDefault="00E04C53" w:rsidP="00B51F30">
            <w:pPr>
              <w:pStyle w:val="Ttulo2"/>
              <w:rPr>
                <w:rFonts w:asciiTheme="minorHAnsi" w:hAnsiTheme="minorHAnsi" w:cstheme="minorHAnsi"/>
              </w:rPr>
            </w:pPr>
          </w:p>
          <w:p w14:paraId="45FABB4F" w14:textId="77777777" w:rsidR="00E04C53" w:rsidRPr="00FC1CED" w:rsidRDefault="00E04C53" w:rsidP="00B51F30">
            <w:pPr>
              <w:pStyle w:val="Ttulo2"/>
              <w:rPr>
                <w:rFonts w:asciiTheme="minorHAnsi" w:hAnsiTheme="minorHAnsi" w:cstheme="minorHAnsi"/>
              </w:rPr>
            </w:pPr>
          </w:p>
        </w:tc>
      </w:tr>
      <w:tr w:rsidR="003D10D7" w:rsidRPr="003D10D7" w14:paraId="30536446" w14:textId="77777777" w:rsidTr="00B51F30">
        <w:trPr>
          <w:trHeight w:val="415"/>
          <w:jc w:val="center"/>
        </w:trPr>
        <w:tc>
          <w:tcPr>
            <w:tcW w:w="10766" w:type="dxa"/>
            <w:shd w:val="clear" w:color="auto" w:fill="F2F2F2" w:themeFill="background1" w:themeFillShade="F2"/>
            <w:vAlign w:val="center"/>
          </w:tcPr>
          <w:p w14:paraId="2FBAE797" w14:textId="77777777" w:rsidR="00E04C53" w:rsidRPr="00FC1CED" w:rsidRDefault="00B423C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>Descripción de la estructura administrativa y recurso humano dentro de su organización que serán responsables de las actividades de educación continua</w:t>
            </w:r>
          </w:p>
        </w:tc>
      </w:tr>
      <w:tr w:rsidR="00B423CD" w:rsidRPr="003D10D7" w14:paraId="318853B2" w14:textId="77777777" w:rsidTr="00B51F30">
        <w:trPr>
          <w:trHeight w:val="415"/>
          <w:jc w:val="center"/>
        </w:trPr>
        <w:tc>
          <w:tcPr>
            <w:tcW w:w="10766" w:type="dxa"/>
            <w:shd w:val="clear" w:color="auto" w:fill="FFFFFF" w:themeFill="background1"/>
            <w:vAlign w:val="center"/>
          </w:tcPr>
          <w:p w14:paraId="0A3A91CC" w14:textId="77777777" w:rsidR="00B423CD" w:rsidRPr="00FC1CED" w:rsidRDefault="00B423C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3F7F3B7" w14:textId="77777777" w:rsidR="00B423CD" w:rsidRPr="00FC1CED" w:rsidRDefault="00B423C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4D5439" w14:textId="77777777" w:rsidR="00B423CD" w:rsidRPr="00FC1CED" w:rsidRDefault="00B423C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3A4F701" w14:textId="77777777" w:rsidR="00B423CD" w:rsidRPr="00FC1CED" w:rsidRDefault="00B423C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AA4DB92" w14:textId="77777777" w:rsidR="00B423CD" w:rsidRPr="00FC1CED" w:rsidRDefault="00B423CD" w:rsidP="00B51F30">
            <w:pPr>
              <w:pStyle w:val="Ttulo2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423CD" w:rsidRPr="00EF0810" w14:paraId="4A48DB36" w14:textId="77777777" w:rsidTr="00B51F30">
        <w:trPr>
          <w:jc w:val="center"/>
        </w:trPr>
        <w:tc>
          <w:tcPr>
            <w:tcW w:w="10766" w:type="dxa"/>
            <w:shd w:val="clear" w:color="auto" w:fill="E8E8E8" w:themeFill="background2"/>
            <w:vAlign w:val="center"/>
          </w:tcPr>
          <w:p w14:paraId="55FF9D78" w14:textId="77777777" w:rsidR="00B423CD" w:rsidRPr="00FC1CED" w:rsidRDefault="00B423C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FC1CED">
              <w:rPr>
                <w:rFonts w:asciiTheme="minorHAnsi" w:hAnsiTheme="minorHAnsi" w:cstheme="minorHAnsi"/>
                <w:color w:val="000000" w:themeColor="text1"/>
              </w:rPr>
              <w:t>Listado de las facilidades y equipo con el que se cuenta para las actividades de educación continua, así como los mecanismos de control para verificar el cumplimiento de requisitos a cumplir por parte de los participantes para aprobar los cursos</w:t>
            </w:r>
          </w:p>
        </w:tc>
      </w:tr>
      <w:tr w:rsidR="00B423CD" w:rsidRPr="00EF0810" w14:paraId="78D9AA71" w14:textId="77777777" w:rsidTr="00B51F30">
        <w:trPr>
          <w:jc w:val="center"/>
        </w:trPr>
        <w:tc>
          <w:tcPr>
            <w:tcW w:w="10766" w:type="dxa"/>
            <w:shd w:val="clear" w:color="auto" w:fill="FFFFFF" w:themeFill="background1"/>
            <w:vAlign w:val="center"/>
          </w:tcPr>
          <w:p w14:paraId="680E7F8E" w14:textId="77777777" w:rsidR="00B423CD" w:rsidRDefault="00B423C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F405BBB" w14:textId="77777777" w:rsidR="00FC1CED" w:rsidRDefault="00FC1CE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30BD30D" w14:textId="77777777" w:rsidR="00FC1CED" w:rsidRDefault="00FC1CE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7AC6373" w14:textId="77777777" w:rsidR="00FC1CED" w:rsidRDefault="00FC1CE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B7028CA" w14:textId="77777777" w:rsidR="00FC1CED" w:rsidRPr="00FC1CED" w:rsidRDefault="00FC1CED" w:rsidP="00B51F30">
            <w:pPr>
              <w:pStyle w:val="Ttulo2"/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04C53" w:rsidRPr="00EF0810" w14:paraId="4F88B700" w14:textId="77777777" w:rsidTr="00B51F30">
        <w:trPr>
          <w:jc w:val="center"/>
        </w:trPr>
        <w:tc>
          <w:tcPr>
            <w:tcW w:w="10766" w:type="dxa"/>
            <w:shd w:val="clear" w:color="auto" w:fill="E8E8E8" w:themeFill="background2"/>
            <w:vAlign w:val="center"/>
          </w:tcPr>
          <w:p w14:paraId="516CA1D1" w14:textId="77777777" w:rsidR="00E04C53" w:rsidRPr="00FC1CED" w:rsidRDefault="00FC1CED" w:rsidP="00B51F30">
            <w:pPr>
              <w:pStyle w:val="Ttulo2"/>
              <w:numPr>
                <w:ilvl w:val="0"/>
                <w:numId w:val="20"/>
              </w:num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Documentos que debe adjuntar a la presente solicitud</w:t>
            </w:r>
          </w:p>
        </w:tc>
      </w:tr>
      <w:tr w:rsidR="002E395D" w:rsidRPr="00EF0810" w14:paraId="0FEDCAAF" w14:textId="77777777" w:rsidTr="002E395D">
        <w:trPr>
          <w:trHeight w:val="607"/>
          <w:jc w:val="center"/>
        </w:trPr>
        <w:tc>
          <w:tcPr>
            <w:tcW w:w="10766" w:type="dxa"/>
          </w:tcPr>
          <w:p w14:paraId="4AE1604D" w14:textId="77777777" w:rsidR="002E395D" w:rsidRDefault="002E395D" w:rsidP="002E395D">
            <w:pPr>
              <w:pStyle w:val="Prrafodelista"/>
            </w:pPr>
          </w:p>
          <w:p w14:paraId="433859FE" w14:textId="77777777" w:rsidR="00482448" w:rsidRDefault="00482448" w:rsidP="007622C9">
            <w:pPr>
              <w:pStyle w:val="Prrafodelista"/>
              <w:numPr>
                <w:ilvl w:val="0"/>
                <w:numId w:val="19"/>
              </w:numPr>
            </w:pPr>
            <w:r>
              <w:t>Certificación literal de la sociedad registral o notarial</w:t>
            </w:r>
          </w:p>
          <w:p w14:paraId="63E12DF4" w14:textId="77777777" w:rsidR="002E395D" w:rsidRDefault="00482448" w:rsidP="007622C9">
            <w:pPr>
              <w:pStyle w:val="Prrafodelista"/>
              <w:numPr>
                <w:ilvl w:val="0"/>
                <w:numId w:val="19"/>
              </w:numPr>
            </w:pPr>
            <w:r>
              <w:t>Estatutos o reglamentaciones internas</w:t>
            </w:r>
            <w:r w:rsidR="00FC1CED">
              <w:t xml:space="preserve"> donde se indique que dentro de las funciones u objetivos del solicitante se encuentra brindar educación médica continua.</w:t>
            </w:r>
          </w:p>
          <w:p w14:paraId="50ACCAD2" w14:textId="77777777" w:rsidR="002E395D" w:rsidRPr="00EF0810" w:rsidRDefault="002E395D" w:rsidP="002E395D">
            <w:pPr>
              <w:pStyle w:val="Prrafodelista"/>
            </w:pPr>
          </w:p>
        </w:tc>
      </w:tr>
    </w:tbl>
    <w:p w14:paraId="308560BC" w14:textId="77777777" w:rsidR="004B123B" w:rsidRDefault="004B123B" w:rsidP="003179EB"/>
    <w:p w14:paraId="043BDDBF" w14:textId="77777777" w:rsidR="00004494" w:rsidRDefault="00004494" w:rsidP="00004494">
      <w:pPr>
        <w:jc w:val="both"/>
      </w:pPr>
      <w:bookmarkStart w:id="0" w:name="_Hlk171928102"/>
      <w:bookmarkStart w:id="1" w:name="_Hlk171928442"/>
    </w:p>
    <w:p w14:paraId="69CD9C98" w14:textId="67786F9E" w:rsidR="00004494" w:rsidRDefault="00004494" w:rsidP="00004494">
      <w:pPr>
        <w:jc w:val="both"/>
      </w:pPr>
      <w:r w:rsidRPr="00C476D3">
        <w:t xml:space="preserve">Otorgo de forma libre y voluntaria mi consentimiento para el uso y almacenamiento de mis datos personales, los cuales serán resguardados por el CMC. Para los efectos previstos en la Ley 8968 “Ley de Protección </w:t>
      </w:r>
      <w:r>
        <w:t xml:space="preserve">a datos personales”, </w:t>
      </w:r>
      <w:r w:rsidRPr="00C476D3">
        <w:t>de la Persona frente al tratamiento de sus datos personales, se le comunica al titular de los datos, que podrá ejercer sus derechos de Acceso, Rectificación, Cancelación y Oposición (derechos ARCO) dirigiendo su solicitud ante la Plataforma de Servicios</w:t>
      </w:r>
      <w:r w:rsidR="00AC287E">
        <w:t>.</w:t>
      </w:r>
    </w:p>
    <w:p w14:paraId="5F3721AE" w14:textId="77777777" w:rsidR="00AC287E" w:rsidRDefault="00AC287E" w:rsidP="00004494">
      <w:pPr>
        <w:jc w:val="both"/>
      </w:pPr>
    </w:p>
    <w:p w14:paraId="4560D31C" w14:textId="77777777" w:rsidR="00AC287E" w:rsidRDefault="00AC287E" w:rsidP="00AC287E">
      <w:pPr>
        <w:jc w:val="both"/>
      </w:pPr>
      <w:r w:rsidRPr="00D854D9">
        <w:t>Manifiesto mi conformidad con que, una vez recibida la información, se dispone de un plazo de un mes hábil, contado a partir de la fecha de recepción, para emitir una respuesta, siempre que se cumplan los requisitos establecidos y se haya entregado la documentación completa, incluyendo cualquier otro documento adicional que se haya solicitado.</w:t>
      </w:r>
    </w:p>
    <w:p w14:paraId="2E8FA7C6" w14:textId="77777777" w:rsidR="00AC287E" w:rsidRDefault="00AC287E" w:rsidP="00AC287E">
      <w:pPr>
        <w:jc w:val="both"/>
      </w:pPr>
    </w:p>
    <w:p w14:paraId="03A12BBB" w14:textId="77777777" w:rsidR="00AC287E" w:rsidRDefault="00AC287E" w:rsidP="00004494">
      <w:pPr>
        <w:jc w:val="both"/>
      </w:pPr>
    </w:p>
    <w:p w14:paraId="7A8F2F40" w14:textId="77777777" w:rsidR="00AC287E" w:rsidRDefault="00AC287E" w:rsidP="00004494">
      <w:pPr>
        <w:jc w:val="both"/>
      </w:pPr>
    </w:p>
    <w:bookmarkEnd w:id="0"/>
    <w:p w14:paraId="0FFD74FF" w14:textId="77777777" w:rsidR="00004494" w:rsidRDefault="00004494" w:rsidP="00004494">
      <w:pPr>
        <w:jc w:val="both"/>
      </w:pPr>
    </w:p>
    <w:tbl>
      <w:tblPr>
        <w:tblStyle w:val="Tablaconcuadrcula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4"/>
        <w:gridCol w:w="6782"/>
      </w:tblGrid>
      <w:tr w:rsidR="00004494" w:rsidRPr="00AE3D74" w14:paraId="7661A89E" w14:textId="77777777" w:rsidTr="00004494">
        <w:trPr>
          <w:trHeight w:val="388"/>
        </w:trPr>
        <w:tc>
          <w:tcPr>
            <w:tcW w:w="3256" w:type="dxa"/>
            <w:vAlign w:val="center"/>
          </w:tcPr>
          <w:p w14:paraId="097E2532" w14:textId="77777777" w:rsidR="00004494" w:rsidRDefault="00004494" w:rsidP="00004494">
            <w:pPr>
              <w:pStyle w:val="Ttulo1"/>
              <w:spacing w:before="240"/>
              <w:ind w:right="-252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7659860" w14:textId="77777777" w:rsidR="00004494" w:rsidRPr="00AE3D74" w:rsidRDefault="00004494" w:rsidP="00004494">
            <w:pPr>
              <w:pStyle w:val="Ttulo1"/>
              <w:spacing w:before="240"/>
              <w:ind w:right="-252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Fecha de solicitud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F9370F8" w14:textId="77777777" w:rsidR="00004494" w:rsidRPr="00AE3D74" w:rsidRDefault="00004494" w:rsidP="00004494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04494" w:rsidRPr="00AE3D74" w14:paraId="0AA50886" w14:textId="77777777" w:rsidTr="00004494">
        <w:trPr>
          <w:trHeight w:val="314"/>
        </w:trPr>
        <w:tc>
          <w:tcPr>
            <w:tcW w:w="3256" w:type="dxa"/>
            <w:vAlign w:val="center"/>
          </w:tcPr>
          <w:p w14:paraId="1B8E9D07" w14:textId="77777777" w:rsidR="00004494" w:rsidRPr="00AE3D74" w:rsidRDefault="00004494" w:rsidP="00004494">
            <w:pPr>
              <w:pStyle w:val="Ttulo1"/>
              <w:spacing w:before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Nombre del solicitante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D11C" w14:textId="77777777" w:rsidR="00004494" w:rsidRPr="00AE3D74" w:rsidRDefault="00004494" w:rsidP="00004494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04494" w:rsidRPr="00AE3D74" w14:paraId="7A1E4AA1" w14:textId="77777777" w:rsidTr="00004494">
        <w:trPr>
          <w:trHeight w:val="314"/>
        </w:trPr>
        <w:tc>
          <w:tcPr>
            <w:tcW w:w="3256" w:type="dxa"/>
            <w:vAlign w:val="center"/>
          </w:tcPr>
          <w:p w14:paraId="7844BEFD" w14:textId="77777777" w:rsidR="00004494" w:rsidRPr="00AE3D74" w:rsidRDefault="00004494" w:rsidP="00004494">
            <w:pPr>
              <w:pStyle w:val="Ttulo1"/>
              <w:spacing w:before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Firma del solicitante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FE69A" w14:textId="77777777" w:rsidR="00004494" w:rsidRPr="00AE3D74" w:rsidRDefault="00004494" w:rsidP="00004494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bookmarkEnd w:id="1"/>
    </w:tbl>
    <w:p w14:paraId="74EF5DF5" w14:textId="346A3705" w:rsidR="00D1224A" w:rsidRPr="003179EB" w:rsidRDefault="00D1224A" w:rsidP="00004494">
      <w:pPr>
        <w:pStyle w:val="Prrafodelista"/>
      </w:pPr>
    </w:p>
    <w:sectPr w:rsidR="00D1224A" w:rsidRPr="003179EB" w:rsidSect="00573029">
      <w:footerReference w:type="default" r:id="rId11"/>
      <w:pgSz w:w="11906" w:h="16838" w:code="9"/>
      <w:pgMar w:top="1021" w:right="567" w:bottom="1021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0CAA5" w14:textId="77777777" w:rsidR="00807C3C" w:rsidRDefault="00807C3C" w:rsidP="00DC5D31">
      <w:r>
        <w:separator/>
      </w:r>
    </w:p>
  </w:endnote>
  <w:endnote w:type="continuationSeparator" w:id="0">
    <w:p w14:paraId="4FA0BFF2" w14:textId="77777777" w:rsidR="00807C3C" w:rsidRDefault="00807C3C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DA59" w14:textId="77777777" w:rsidR="00FC1CED" w:rsidRDefault="00FC1CED">
    <w:pPr>
      <w:pStyle w:val="Piedepgina"/>
    </w:pPr>
    <w:r>
      <w:rPr>
        <w:noProof/>
        <w:lang w:val="es-CR" w:eastAsia="es-CR"/>
      </w:rPr>
      <w:drawing>
        <wp:anchor distT="0" distB="0" distL="114300" distR="114300" simplePos="0" relativeHeight="251658240" behindDoc="0" locked="0" layoutInCell="1" allowOverlap="1" wp14:anchorId="7544763D" wp14:editId="5E7900F0">
          <wp:simplePos x="0" y="0"/>
          <wp:positionH relativeFrom="margin">
            <wp:align>right</wp:align>
          </wp:positionH>
          <wp:positionV relativeFrom="margin">
            <wp:posOffset>9552940</wp:posOffset>
          </wp:positionV>
          <wp:extent cx="1283970" cy="33274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-DIRECCION-CIENTIFICO-DOC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970" cy="33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901D" w14:textId="77777777" w:rsidR="00807C3C" w:rsidRDefault="00807C3C" w:rsidP="00DC5D31">
      <w:r>
        <w:separator/>
      </w:r>
    </w:p>
  </w:footnote>
  <w:footnote w:type="continuationSeparator" w:id="0">
    <w:p w14:paraId="5A9C1558" w14:textId="77777777" w:rsidR="00807C3C" w:rsidRDefault="00807C3C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4B3C30"/>
    <w:multiLevelType w:val="hybridMultilevel"/>
    <w:tmpl w:val="713A562C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BC036E"/>
    <w:multiLevelType w:val="hybridMultilevel"/>
    <w:tmpl w:val="0CEC3FA8"/>
    <w:lvl w:ilvl="0" w:tplc="B0DEB310">
      <w:start w:val="1"/>
      <w:numFmt w:val="bullet"/>
      <w:pStyle w:val="Listadecomprobacin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C788A"/>
    <w:multiLevelType w:val="hybridMultilevel"/>
    <w:tmpl w:val="08981D9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C6873"/>
    <w:multiLevelType w:val="hybridMultilevel"/>
    <w:tmpl w:val="D278E9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33536"/>
    <w:multiLevelType w:val="hybridMultilevel"/>
    <w:tmpl w:val="63D6A64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F2D59"/>
    <w:multiLevelType w:val="hybridMultilevel"/>
    <w:tmpl w:val="E22A1BCC"/>
    <w:lvl w:ilvl="0" w:tplc="C4B849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941F3"/>
    <w:multiLevelType w:val="hybridMultilevel"/>
    <w:tmpl w:val="ABA2087A"/>
    <w:lvl w:ilvl="0" w:tplc="C4B4B3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629559">
    <w:abstractNumId w:val="12"/>
  </w:num>
  <w:num w:numId="2" w16cid:durableId="1791626629">
    <w:abstractNumId w:val="0"/>
  </w:num>
  <w:num w:numId="3" w16cid:durableId="1576475603">
    <w:abstractNumId w:val="17"/>
  </w:num>
  <w:num w:numId="4" w16cid:durableId="676351665">
    <w:abstractNumId w:val="13"/>
  </w:num>
  <w:num w:numId="5" w16cid:durableId="738023105">
    <w:abstractNumId w:val="20"/>
  </w:num>
  <w:num w:numId="6" w16cid:durableId="168952520">
    <w:abstractNumId w:val="22"/>
  </w:num>
  <w:num w:numId="7" w16cid:durableId="926033302">
    <w:abstractNumId w:val="1"/>
  </w:num>
  <w:num w:numId="8" w16cid:durableId="468011515">
    <w:abstractNumId w:val="2"/>
  </w:num>
  <w:num w:numId="9" w16cid:durableId="1717118479">
    <w:abstractNumId w:val="3"/>
  </w:num>
  <w:num w:numId="10" w16cid:durableId="389421920">
    <w:abstractNumId w:val="4"/>
  </w:num>
  <w:num w:numId="11" w16cid:durableId="900289502">
    <w:abstractNumId w:val="9"/>
  </w:num>
  <w:num w:numId="12" w16cid:durableId="68385705">
    <w:abstractNumId w:val="5"/>
  </w:num>
  <w:num w:numId="13" w16cid:durableId="1764035933">
    <w:abstractNumId w:val="6"/>
  </w:num>
  <w:num w:numId="14" w16cid:durableId="1399668507">
    <w:abstractNumId w:val="7"/>
  </w:num>
  <w:num w:numId="15" w16cid:durableId="1142847128">
    <w:abstractNumId w:val="8"/>
  </w:num>
  <w:num w:numId="16" w16cid:durableId="1509980237">
    <w:abstractNumId w:val="10"/>
  </w:num>
  <w:num w:numId="17" w16cid:durableId="1319651348">
    <w:abstractNumId w:val="15"/>
  </w:num>
  <w:num w:numId="18" w16cid:durableId="734743354">
    <w:abstractNumId w:val="16"/>
  </w:num>
  <w:num w:numId="19" w16cid:durableId="1667898352">
    <w:abstractNumId w:val="14"/>
  </w:num>
  <w:num w:numId="20" w16cid:durableId="1667514917">
    <w:abstractNumId w:val="21"/>
  </w:num>
  <w:num w:numId="21" w16cid:durableId="747119715">
    <w:abstractNumId w:val="11"/>
  </w:num>
  <w:num w:numId="22" w16cid:durableId="296834312">
    <w:abstractNumId w:val="19"/>
  </w:num>
  <w:num w:numId="23" w16cid:durableId="8962104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65"/>
    <w:rsid w:val="00004494"/>
    <w:rsid w:val="0001761D"/>
    <w:rsid w:val="00032177"/>
    <w:rsid w:val="000B3E71"/>
    <w:rsid w:val="000F23C5"/>
    <w:rsid w:val="000F44BA"/>
    <w:rsid w:val="00115B37"/>
    <w:rsid w:val="001A6320"/>
    <w:rsid w:val="001B5C4C"/>
    <w:rsid w:val="00245AA2"/>
    <w:rsid w:val="002D03A2"/>
    <w:rsid w:val="002E395D"/>
    <w:rsid w:val="00312E65"/>
    <w:rsid w:val="003179EB"/>
    <w:rsid w:val="00333781"/>
    <w:rsid w:val="00354439"/>
    <w:rsid w:val="003B7510"/>
    <w:rsid w:val="003B7552"/>
    <w:rsid w:val="003C602C"/>
    <w:rsid w:val="003C6F53"/>
    <w:rsid w:val="003D10D7"/>
    <w:rsid w:val="00415899"/>
    <w:rsid w:val="00425288"/>
    <w:rsid w:val="00482448"/>
    <w:rsid w:val="00494DC9"/>
    <w:rsid w:val="004B123B"/>
    <w:rsid w:val="004B50BE"/>
    <w:rsid w:val="004C1611"/>
    <w:rsid w:val="004C3CC9"/>
    <w:rsid w:val="00527480"/>
    <w:rsid w:val="005618A8"/>
    <w:rsid w:val="005640E4"/>
    <w:rsid w:val="00573029"/>
    <w:rsid w:val="005755E1"/>
    <w:rsid w:val="0059037F"/>
    <w:rsid w:val="00627C11"/>
    <w:rsid w:val="006B4992"/>
    <w:rsid w:val="006C554A"/>
    <w:rsid w:val="006E3BC6"/>
    <w:rsid w:val="006E3C43"/>
    <w:rsid w:val="006F220A"/>
    <w:rsid w:val="00713D96"/>
    <w:rsid w:val="00716614"/>
    <w:rsid w:val="00721E9B"/>
    <w:rsid w:val="00761D56"/>
    <w:rsid w:val="0079681F"/>
    <w:rsid w:val="007F0872"/>
    <w:rsid w:val="008004AE"/>
    <w:rsid w:val="0080686F"/>
    <w:rsid w:val="00807C3C"/>
    <w:rsid w:val="008121DA"/>
    <w:rsid w:val="008351AF"/>
    <w:rsid w:val="008424EB"/>
    <w:rsid w:val="008D13D1"/>
    <w:rsid w:val="009020B2"/>
    <w:rsid w:val="00925CF7"/>
    <w:rsid w:val="00950605"/>
    <w:rsid w:val="009A11F0"/>
    <w:rsid w:val="009A12CB"/>
    <w:rsid w:val="009B61C4"/>
    <w:rsid w:val="009C619C"/>
    <w:rsid w:val="009D044D"/>
    <w:rsid w:val="009D207E"/>
    <w:rsid w:val="00A05B52"/>
    <w:rsid w:val="00A40D99"/>
    <w:rsid w:val="00A55C79"/>
    <w:rsid w:val="00A64A0F"/>
    <w:rsid w:val="00AB30F9"/>
    <w:rsid w:val="00AB5744"/>
    <w:rsid w:val="00AC287E"/>
    <w:rsid w:val="00AD5B55"/>
    <w:rsid w:val="00AE3D74"/>
    <w:rsid w:val="00AE7331"/>
    <w:rsid w:val="00AF7291"/>
    <w:rsid w:val="00B04CE7"/>
    <w:rsid w:val="00B14394"/>
    <w:rsid w:val="00B26E49"/>
    <w:rsid w:val="00B423CD"/>
    <w:rsid w:val="00B51F30"/>
    <w:rsid w:val="00B92819"/>
    <w:rsid w:val="00B93157"/>
    <w:rsid w:val="00BA00C5"/>
    <w:rsid w:val="00BA3B02"/>
    <w:rsid w:val="00BA681C"/>
    <w:rsid w:val="00BB33CE"/>
    <w:rsid w:val="00BF43C1"/>
    <w:rsid w:val="00C27C49"/>
    <w:rsid w:val="00C6523B"/>
    <w:rsid w:val="00CB315B"/>
    <w:rsid w:val="00CB6656"/>
    <w:rsid w:val="00CE7555"/>
    <w:rsid w:val="00D053B5"/>
    <w:rsid w:val="00D07B45"/>
    <w:rsid w:val="00D1224A"/>
    <w:rsid w:val="00DB4BE5"/>
    <w:rsid w:val="00DC5D31"/>
    <w:rsid w:val="00E04C53"/>
    <w:rsid w:val="00E368C0"/>
    <w:rsid w:val="00E436E9"/>
    <w:rsid w:val="00E5035D"/>
    <w:rsid w:val="00E615E1"/>
    <w:rsid w:val="00EA784E"/>
    <w:rsid w:val="00EB50F0"/>
    <w:rsid w:val="00EC6453"/>
    <w:rsid w:val="00ED5FDF"/>
    <w:rsid w:val="00EF0810"/>
    <w:rsid w:val="00F50B25"/>
    <w:rsid w:val="00F74868"/>
    <w:rsid w:val="00F957FC"/>
    <w:rsid w:val="00FC1CED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BF34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4A"/>
  </w:style>
  <w:style w:type="paragraph" w:styleId="Ttulo1">
    <w:name w:val="heading 1"/>
    <w:basedOn w:val="Normal"/>
    <w:link w:val="Ttulo1Car"/>
    <w:uiPriority w:val="9"/>
    <w:rsid w:val="003179EB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147ABD" w:themeColor="accent1"/>
      <w:szCs w:val="32"/>
    </w:rPr>
  </w:style>
  <w:style w:type="paragraph" w:styleId="Ttulo2">
    <w:name w:val="heading 2"/>
    <w:basedOn w:val="Normal"/>
    <w:link w:val="Ttulo2Car"/>
    <w:uiPriority w:val="9"/>
    <w:qFormat/>
    <w:rsid w:val="003179EB"/>
    <w:pPr>
      <w:keepNext/>
      <w:keepLines/>
      <w:contextualSpacing/>
      <w:jc w:val="center"/>
      <w:outlineLvl w:val="1"/>
    </w:pPr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179EB"/>
    <w:pPr>
      <w:keepNext/>
      <w:keepLines/>
      <w:spacing w:after="240"/>
      <w:contextualSpacing/>
      <w:jc w:val="center"/>
      <w:outlineLvl w:val="2"/>
    </w:pPr>
    <w:rPr>
      <w:rFonts w:eastAsiaTheme="majorEastAsia" w:cstheme="majorBidi"/>
      <w:i/>
      <w:color w:val="FFFFFF" w:themeColor="background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179EB"/>
    <w:rPr>
      <w:rFonts w:eastAsiaTheme="majorEastAsia" w:cstheme="majorBidi"/>
      <w:i/>
      <w:color w:val="FFFFFF" w:themeColor="background1"/>
      <w:szCs w:val="24"/>
    </w:rPr>
  </w:style>
  <w:style w:type="table" w:styleId="Tablaconcuadrcula">
    <w:name w:val="Table Grid"/>
    <w:basedOn w:val="Tabla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"/>
    <w:qFormat/>
    <w:rsid w:val="003179EB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3179EB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paragraph" w:customStyle="1" w:styleId="Listadecomprobacin">
    <w:name w:val="Lista de comprobación"/>
    <w:basedOn w:val="Normal"/>
    <w:uiPriority w:val="10"/>
    <w:qFormat/>
    <w:rsid w:val="003179EB"/>
    <w:pPr>
      <w:numPr>
        <w:numId w:val="1"/>
      </w:numPr>
      <w:spacing w:before="120"/>
      <w:ind w:left="403" w:hanging="403"/>
    </w:pPr>
    <w:rPr>
      <w:rFonts w:cs="Tahoma"/>
    </w:rPr>
  </w:style>
  <w:style w:type="character" w:styleId="Textoennegrita">
    <w:name w:val="Strong"/>
    <w:basedOn w:val="Fuentedeprrafopredeter"/>
    <w:uiPriority w:val="22"/>
    <w:unhideWhenUsed/>
    <w:qFormat/>
    <w:rsid w:val="00BB33CE"/>
    <w:rPr>
      <w:rFonts w:asciiTheme="majorHAnsi" w:hAnsiTheme="majorHAnsi"/>
      <w:b/>
      <w:bCs/>
      <w:color w:val="147ABD" w:themeColor="accent1"/>
    </w:rPr>
  </w:style>
  <w:style w:type="paragraph" w:customStyle="1" w:styleId="Normalnegrita">
    <w:name w:val="Normal: negrita"/>
    <w:basedOn w:val="Normal"/>
    <w:qFormat/>
    <w:rsid w:val="00BA3B02"/>
    <w:pPr>
      <w:jc w:val="center"/>
    </w:pPr>
    <w:rPr>
      <w:b/>
    </w:rPr>
  </w:style>
  <w:style w:type="paragraph" w:styleId="Encabezado">
    <w:name w:val="header"/>
    <w:basedOn w:val="Normal"/>
    <w:link w:val="EncabezadoC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5D31"/>
    <w:rPr>
      <w:color w:val="000000" w:themeColor="text1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DC5D3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D31"/>
    <w:rPr>
      <w:color w:val="000000" w:themeColor="text1"/>
      <w:sz w:val="21"/>
    </w:rPr>
  </w:style>
  <w:style w:type="paragraph" w:styleId="Subttulo">
    <w:name w:val="Subtitle"/>
    <w:basedOn w:val="Normal"/>
    <w:link w:val="SubttuloCar"/>
    <w:uiPriority w:val="11"/>
    <w:unhideWhenUsed/>
    <w:qFormat/>
    <w:rsid w:val="004B50BE"/>
    <w:pPr>
      <w:keepNext/>
      <w:numPr>
        <w:ilvl w:val="1"/>
      </w:numPr>
      <w:spacing w:before="240" w:after="240"/>
      <w:ind w:left="173"/>
      <w:contextualSpacing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4B50BE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styleId="Textodelmarcadordeposicin">
    <w:name w:val="Placeholder Text"/>
    <w:basedOn w:val="Fuentedeprrafopredeter"/>
    <w:uiPriority w:val="99"/>
    <w:semiHidden/>
    <w:rsid w:val="00B9315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3179EB"/>
    <w:rPr>
      <w:rFonts w:asciiTheme="majorHAnsi" w:eastAsiaTheme="majorEastAsia" w:hAnsiTheme="majorHAnsi" w:cstheme="majorBidi"/>
      <w:color w:val="147ABD" w:themeColor="accent1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179EB"/>
    <w:rPr>
      <w:rFonts w:asciiTheme="majorHAnsi" w:eastAsiaTheme="majorEastAsia" w:hAnsiTheme="majorHAnsi" w:cstheme="majorBidi"/>
      <w:b/>
      <w:color w:val="147ABD" w:themeColor="accent1"/>
      <w:szCs w:val="26"/>
    </w:rPr>
  </w:style>
  <w:style w:type="paragraph" w:customStyle="1" w:styleId="Normalgrande">
    <w:name w:val="Normal: grande"/>
    <w:basedOn w:val="Normal"/>
    <w:qFormat/>
    <w:rsid w:val="003179EB"/>
    <w:pPr>
      <w:spacing w:before="360" w:after="360"/>
    </w:pPr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C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CE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unhideWhenUsed/>
    <w:rsid w:val="002E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driguez\AppData\Roaming\Microsoft\Plantillas\Acuerdo%20de%20comportamiento.dotx" TargetMode="External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EF5EF-4A08-4B72-B80F-1C475E9213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EF562-DD97-469F-9859-D8198BAEA8A1}">
  <ds:schemaRefs>
    <ds:schemaRef ds:uri="http://purl.org/dc/dcmitype/"/>
    <ds:schemaRef ds:uri="http://www.w3.org/XML/1998/namespace"/>
    <ds:schemaRef ds:uri="http://schemas.microsoft.com/office/infopath/2007/PartnerControls"/>
    <ds:schemaRef ds:uri="fb0879af-3eba-417a-a55a-ffe6dcd6ca77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dc4bcd6-49db-4c07-9060-8acfc67cef9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06B246-E8BF-4654-AA78-8787424B3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Acuerdo de comportamiento</Template>
  <TotalTime>0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2022-04-26T17:03:00Z</dcterms:created>
  <dcterms:modified xsi:type="dcterms:W3CDTF">2025-05-09T15:02:00Z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